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CD" w:rsidRPr="00610A53" w:rsidRDefault="00294DCD" w:rsidP="00294DCD">
      <w:pPr>
        <w:rPr>
          <w:rFonts w:asciiTheme="minorBidi" w:hAnsiTheme="minorBidi"/>
          <w:rtl/>
        </w:rPr>
      </w:pPr>
    </w:p>
    <w:p w:rsidR="00807BBF" w:rsidRPr="00610A53" w:rsidRDefault="00807BBF" w:rsidP="00807BBF">
      <w:pPr>
        <w:jc w:val="right"/>
        <w:rPr>
          <w:rFonts w:asciiTheme="minorBidi" w:hAnsiTheme="minorBidi"/>
          <w:b/>
          <w:bCs/>
          <w:sz w:val="24"/>
          <w:szCs w:val="24"/>
          <w:rtl/>
        </w:rPr>
      </w:pPr>
    </w:p>
    <w:p w:rsidR="00807BBF" w:rsidRPr="00610A53" w:rsidRDefault="00807BBF" w:rsidP="00807BBF">
      <w:pPr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המועצה המקומית </w:t>
      </w:r>
      <w:proofErr w:type="spellStart"/>
      <w:r w:rsidRPr="00610A53">
        <w:rPr>
          <w:rFonts w:asciiTheme="minorBidi" w:hAnsiTheme="minorBidi"/>
          <w:b/>
          <w:bCs/>
          <w:sz w:val="24"/>
          <w:szCs w:val="24"/>
          <w:rtl/>
        </w:rPr>
        <w:t>ג'סר</w:t>
      </w:r>
      <w:proofErr w:type="spellEnd"/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 אל זרקא</w:t>
      </w:r>
    </w:p>
    <w:p w:rsidR="00807BBF" w:rsidRPr="00610A53" w:rsidRDefault="00807BBF" w:rsidP="00120A47">
      <w:pPr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>מכרז</w:t>
      </w:r>
      <w:r w:rsidR="00331CCD" w:rsidRPr="00610A53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120A47">
        <w:rPr>
          <w:rFonts w:asciiTheme="minorBidi" w:hAnsiTheme="minorBidi" w:hint="cs"/>
          <w:b/>
          <w:bCs/>
          <w:sz w:val="24"/>
          <w:szCs w:val="24"/>
          <w:rtl/>
        </w:rPr>
        <w:t xml:space="preserve">חיצוני </w:t>
      </w:r>
      <w:r w:rsidR="006A79DC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למשרה פנויה </w:t>
      </w:r>
      <w:r w:rsidR="006A79DC">
        <w:rPr>
          <w:rFonts w:asciiTheme="minorBidi" w:hAnsiTheme="minorBidi" w:hint="cs"/>
          <w:b/>
          <w:bCs/>
          <w:sz w:val="24"/>
          <w:szCs w:val="24"/>
          <w:rtl/>
        </w:rPr>
        <w:t>.</w:t>
      </w:r>
    </w:p>
    <w:p w:rsidR="00120A47" w:rsidRDefault="00120A47" w:rsidP="0083291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</w:p>
    <w:p w:rsidR="00807BBF" w:rsidRPr="00610A53" w:rsidRDefault="00807BBF" w:rsidP="0083291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bookmarkStart w:id="0" w:name="_GoBack"/>
      <w:bookmarkEnd w:id="0"/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בהתאם לצו המועצות המקומיות סעיף עובדים , מכריזה המועצה המקומית </w:t>
      </w:r>
      <w:proofErr w:type="spellStart"/>
      <w:r w:rsidRPr="00610A53">
        <w:rPr>
          <w:rFonts w:asciiTheme="minorBidi" w:hAnsiTheme="minorBidi"/>
          <w:b/>
          <w:bCs/>
          <w:sz w:val="24"/>
          <w:szCs w:val="24"/>
          <w:rtl/>
        </w:rPr>
        <w:t>גסר</w:t>
      </w:r>
      <w:proofErr w:type="spellEnd"/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 אל זרקא על המשרה כדלקמן : </w:t>
      </w:r>
    </w:p>
    <w:p w:rsidR="00807BBF" w:rsidRPr="00610A53" w:rsidRDefault="004A4B74" w:rsidP="00610A53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>תיאור</w:t>
      </w:r>
      <w:r w:rsidR="00807BBF" w:rsidRPr="00610A53">
        <w:rPr>
          <w:rFonts w:asciiTheme="minorBidi" w:hAnsiTheme="minorBidi"/>
          <w:b/>
          <w:bCs/>
          <w:sz w:val="24"/>
          <w:szCs w:val="24"/>
          <w:rtl/>
        </w:rPr>
        <w:t xml:space="preserve"> התפקיד : </w:t>
      </w:r>
      <w:proofErr w:type="spellStart"/>
      <w:r w:rsidR="00610A53" w:rsidRPr="00610A53">
        <w:rPr>
          <w:rFonts w:asciiTheme="minorBidi" w:hAnsiTheme="minorBidi"/>
          <w:sz w:val="24"/>
          <w:szCs w:val="24"/>
          <w:rtl/>
        </w:rPr>
        <w:t>פיזיוטרפיסט</w:t>
      </w:r>
      <w:proofErr w:type="spellEnd"/>
    </w:p>
    <w:p w:rsidR="00807BBF" w:rsidRPr="00610A53" w:rsidRDefault="00807BBF" w:rsidP="00610A53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היקף משרה : </w:t>
      </w:r>
      <w:r w:rsidR="00610A53" w:rsidRPr="00610A53">
        <w:rPr>
          <w:rFonts w:asciiTheme="minorBidi" w:hAnsiTheme="minorBidi"/>
          <w:b/>
          <w:bCs/>
          <w:sz w:val="24"/>
          <w:szCs w:val="24"/>
          <w:rtl/>
        </w:rPr>
        <w:t>50</w:t>
      </w:r>
      <w:r w:rsidR="004A4B74" w:rsidRPr="00610A53">
        <w:rPr>
          <w:rFonts w:asciiTheme="minorBidi" w:hAnsiTheme="minorBidi"/>
          <w:b/>
          <w:bCs/>
          <w:sz w:val="24"/>
          <w:szCs w:val="24"/>
          <w:rtl/>
        </w:rPr>
        <w:t>%</w:t>
      </w:r>
    </w:p>
    <w:p w:rsidR="00807BBF" w:rsidRPr="00610A53" w:rsidRDefault="00807BBF" w:rsidP="00E85EAE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>דירוג ודר</w:t>
      </w:r>
      <w:r w:rsidR="00E20CD6" w:rsidRPr="00610A53">
        <w:rPr>
          <w:rFonts w:asciiTheme="minorBidi" w:hAnsiTheme="minorBidi"/>
          <w:b/>
          <w:bCs/>
          <w:sz w:val="24"/>
          <w:szCs w:val="24"/>
          <w:rtl/>
        </w:rPr>
        <w:t>ג</w:t>
      </w: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ה :  לפי דירוג </w:t>
      </w:r>
      <w:r w:rsidR="00E85EAE" w:rsidRPr="00610A53">
        <w:rPr>
          <w:rFonts w:asciiTheme="minorBidi" w:hAnsiTheme="minorBidi"/>
          <w:b/>
          <w:bCs/>
          <w:sz w:val="24"/>
          <w:szCs w:val="24"/>
          <w:rtl/>
        </w:rPr>
        <w:t>מדרכים /הוראה/חברה</w:t>
      </w:r>
      <w:r w:rsidR="00BB5FE7" w:rsidRPr="00610A53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E85EAE" w:rsidRPr="00610A53">
        <w:rPr>
          <w:rFonts w:asciiTheme="minorBidi" w:hAnsiTheme="minorBidi"/>
          <w:b/>
          <w:bCs/>
          <w:sz w:val="24"/>
          <w:szCs w:val="24"/>
          <w:rtl/>
        </w:rPr>
        <w:t>ונוער</w:t>
      </w:r>
    </w:p>
    <w:p w:rsidR="00610A53" w:rsidRPr="00610A53" w:rsidRDefault="004A4B74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תיאור המשרה </w:t>
      </w:r>
      <w:r w:rsidR="00807BBF" w:rsidRPr="00610A53">
        <w:rPr>
          <w:rFonts w:asciiTheme="minorBidi" w:hAnsiTheme="minorBidi"/>
          <w:b/>
          <w:bCs/>
          <w:sz w:val="24"/>
          <w:szCs w:val="24"/>
          <w:rtl/>
        </w:rPr>
        <w:t xml:space="preserve">: </w:t>
      </w:r>
      <w:r w:rsidR="00610A53" w:rsidRPr="00610A53">
        <w:rPr>
          <w:rFonts w:asciiTheme="minorBidi" w:hAnsiTheme="minorBidi"/>
          <w:sz w:val="24"/>
          <w:szCs w:val="24"/>
          <w:rtl/>
        </w:rPr>
        <w:t>זיהוי ואיתור, אבחון(פיזיקלי ותפקודי), טיפול, הדרכה ויעוץ למטופל ומשפחתו, תוך התחשבות במכלול הצרכים הרגשיים, הקוגניטיביים והסביבתיים.</w:t>
      </w:r>
    </w:p>
    <w:p w:rsidR="00610A53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sz w:val="24"/>
          <w:szCs w:val="24"/>
          <w:rtl/>
        </w:rPr>
        <w:t>הדרכת וייעוץ לצוות הרב מקצועי במסגרות הטיפול השונות, או כל גורם אחר הקשור לרווחת</w:t>
      </w:r>
    </w:p>
    <w:p w:rsidR="00807BBF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sz w:val="24"/>
          <w:szCs w:val="24"/>
          <w:rtl/>
        </w:rPr>
        <w:t>הילד. מעקב שוטף לשימור ההישגים ולהערכה תקופתית. התאמת ציוד ואביזרים לשיקום, ניידות והליכה, כמו: סדים, כיסאות גלגלים, הליכונים וכד'</w:t>
      </w:r>
      <w:r>
        <w:rPr>
          <w:rFonts w:asciiTheme="minorBidi" w:hAnsiTheme="minorBidi" w:hint="cs"/>
          <w:sz w:val="24"/>
          <w:szCs w:val="24"/>
          <w:rtl/>
        </w:rPr>
        <w:t>.</w:t>
      </w:r>
      <w:r w:rsidRPr="00610A53">
        <w:rPr>
          <w:rFonts w:asciiTheme="minorBidi" w:hAnsiTheme="minorBidi"/>
          <w:kern w:val="32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kern w:val="32"/>
          <w:sz w:val="24"/>
          <w:szCs w:val="24"/>
          <w:rtl/>
        </w:rPr>
        <w:t>השתתפות פעילה ב</w:t>
      </w:r>
      <w:r w:rsidRPr="00BC447C">
        <w:rPr>
          <w:rFonts w:asciiTheme="minorBidi" w:hAnsiTheme="minorBidi"/>
          <w:kern w:val="32"/>
          <w:sz w:val="24"/>
          <w:szCs w:val="24"/>
          <w:rtl/>
        </w:rPr>
        <w:t>ישיבות צוות, הדרכה מקצועית, כתיבת דוחות וסיכומים והשתתפות בהדרכות וימי עיון</w:t>
      </w:r>
      <w:r w:rsidRPr="00BC447C">
        <w:rPr>
          <w:rFonts w:asciiTheme="minorBidi" w:hAnsiTheme="minorBidi"/>
          <w:sz w:val="24"/>
          <w:szCs w:val="24"/>
          <w:rtl/>
        </w:rPr>
        <w:t>.</w:t>
      </w:r>
    </w:p>
    <w:p w:rsidR="004A4B74" w:rsidRPr="00610A53" w:rsidRDefault="004A4B74" w:rsidP="004A4B7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proofErr w:type="spellStart"/>
      <w:r w:rsidRPr="00610A53">
        <w:rPr>
          <w:rFonts w:asciiTheme="minorBidi" w:hAnsiTheme="minorBidi"/>
          <w:b/>
          <w:bCs/>
          <w:sz w:val="24"/>
          <w:szCs w:val="24"/>
          <w:rtl/>
        </w:rPr>
        <w:t>דרשיות</w:t>
      </w:r>
      <w:proofErr w:type="spellEnd"/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 התפקיד :</w:t>
      </w:r>
    </w:p>
    <w:p w:rsidR="00610A53" w:rsidRDefault="00610A53" w:rsidP="00610A53">
      <w:pPr>
        <w:jc w:val="left"/>
        <w:rPr>
          <w:rFonts w:asciiTheme="minorBidi" w:hAnsiTheme="minorBidi"/>
          <w:kern w:val="32"/>
          <w:sz w:val="24"/>
          <w:szCs w:val="24"/>
          <w:rtl/>
          <w:lang w:eastAsia="he-IL"/>
        </w:rPr>
      </w:pPr>
      <w:r w:rsidRPr="00610A53">
        <w:rPr>
          <w:rFonts w:asciiTheme="minorBidi" w:hAnsiTheme="minorBidi"/>
          <w:kern w:val="32"/>
          <w:sz w:val="24"/>
          <w:szCs w:val="24"/>
          <w:rtl/>
          <w:lang w:eastAsia="he-IL"/>
        </w:rPr>
        <w:t xml:space="preserve">תעודת בוגר בפיזיותרפיה ממוסד אקדמי </w:t>
      </w:r>
      <w:r>
        <w:rPr>
          <w:rFonts w:asciiTheme="minorBidi" w:hAnsiTheme="minorBidi"/>
          <w:kern w:val="32"/>
          <w:sz w:val="24"/>
          <w:szCs w:val="24"/>
          <w:rtl/>
          <w:lang w:eastAsia="he-IL"/>
        </w:rPr>
        <w:t>מוכר, תעודת מקצוע ממשרד הבריאות</w:t>
      </w:r>
      <w:r>
        <w:rPr>
          <w:rFonts w:asciiTheme="minorBidi" w:hAnsiTheme="minorBidi" w:hint="cs"/>
          <w:kern w:val="32"/>
          <w:sz w:val="24"/>
          <w:szCs w:val="24"/>
          <w:rtl/>
          <w:lang w:eastAsia="he-IL"/>
        </w:rPr>
        <w:t>.</w:t>
      </w:r>
      <w:r w:rsidRPr="00610A53">
        <w:rPr>
          <w:rFonts w:asciiTheme="minorBidi" w:hAnsiTheme="minorBidi"/>
          <w:kern w:val="32"/>
          <w:sz w:val="24"/>
          <w:szCs w:val="24"/>
          <w:rtl/>
          <w:lang w:eastAsia="he-IL"/>
        </w:rPr>
        <w:t xml:space="preserve"> </w:t>
      </w:r>
    </w:p>
    <w:p w:rsidR="00610A53" w:rsidRPr="00610A53" w:rsidRDefault="00610A53" w:rsidP="00610A53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 xml:space="preserve">ניסיון נדרש : </w:t>
      </w:r>
    </w:p>
    <w:p w:rsidR="00610A53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kern w:val="32"/>
          <w:sz w:val="24"/>
          <w:szCs w:val="24"/>
          <w:rtl/>
          <w:lang w:eastAsia="he-IL"/>
        </w:rPr>
        <w:t>יתרון ניסיון עבודה עם ילדים בגיל הרך</w:t>
      </w:r>
      <w:r w:rsidRPr="00610A53">
        <w:rPr>
          <w:rFonts w:asciiTheme="minorBidi" w:hAnsiTheme="minorBidi"/>
          <w:sz w:val="24"/>
          <w:szCs w:val="24"/>
          <w:rtl/>
        </w:rPr>
        <w:t>.</w:t>
      </w:r>
    </w:p>
    <w:p w:rsidR="00610A53" w:rsidRPr="00610A53" w:rsidRDefault="00610A53" w:rsidP="00610A53">
      <w:pPr>
        <w:rPr>
          <w:rFonts w:asciiTheme="minorBidi" w:hAnsiTheme="minorBidi"/>
          <w:sz w:val="24"/>
          <w:szCs w:val="24"/>
        </w:rPr>
      </w:pPr>
      <w:r w:rsidRPr="00610A53">
        <w:rPr>
          <w:rFonts w:asciiTheme="minorBidi" w:hAnsiTheme="minorBidi"/>
          <w:sz w:val="24"/>
          <w:szCs w:val="24"/>
          <w:rtl/>
        </w:rPr>
        <w:t xml:space="preserve">לפרטים נוספים ניתן לגלוש לאתר </w:t>
      </w:r>
      <w:proofErr w:type="spellStart"/>
      <w:r w:rsidRPr="00610A53">
        <w:rPr>
          <w:rFonts w:asciiTheme="minorBidi" w:hAnsiTheme="minorBidi"/>
          <w:sz w:val="24"/>
          <w:szCs w:val="24"/>
          <w:rtl/>
        </w:rPr>
        <w:t>מ.מ.ג'סר</w:t>
      </w:r>
      <w:proofErr w:type="spellEnd"/>
      <w:r w:rsidRPr="00610A53">
        <w:rPr>
          <w:rFonts w:asciiTheme="minorBidi" w:hAnsiTheme="minorBidi"/>
          <w:sz w:val="24"/>
          <w:szCs w:val="24"/>
          <w:rtl/>
        </w:rPr>
        <w:t xml:space="preserve"> </w:t>
      </w:r>
      <w:proofErr w:type="spellStart"/>
      <w:r w:rsidRPr="00610A53">
        <w:rPr>
          <w:rFonts w:asciiTheme="minorBidi" w:hAnsiTheme="minorBidi"/>
          <w:sz w:val="24"/>
          <w:szCs w:val="24"/>
          <w:rtl/>
        </w:rPr>
        <w:t>אלזרקא</w:t>
      </w:r>
      <w:proofErr w:type="spellEnd"/>
      <w:r w:rsidRPr="00610A53">
        <w:rPr>
          <w:rFonts w:asciiTheme="minorBidi" w:hAnsiTheme="minorBidi"/>
          <w:sz w:val="24"/>
          <w:szCs w:val="24"/>
          <w:rtl/>
        </w:rPr>
        <w:t xml:space="preserve">    </w:t>
      </w:r>
      <w:hyperlink r:id="rId6" w:history="1">
        <w:r w:rsidRPr="00610A53">
          <w:rPr>
            <w:rStyle w:val="Hyperlink"/>
            <w:rFonts w:asciiTheme="minorBidi" w:hAnsiTheme="minorBidi"/>
            <w:sz w:val="24"/>
            <w:szCs w:val="24"/>
          </w:rPr>
          <w:t>http://jisr-az-zarqa.muni.il/</w:t>
        </w:r>
      </w:hyperlink>
      <w:r w:rsidRPr="00610A53">
        <w:rPr>
          <w:rFonts w:asciiTheme="minorBidi" w:hAnsiTheme="minorBidi"/>
          <w:sz w:val="24"/>
          <w:szCs w:val="24"/>
        </w:rPr>
        <w:t>.</w:t>
      </w:r>
    </w:p>
    <w:p w:rsid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b/>
          <w:bCs/>
          <w:sz w:val="24"/>
          <w:szCs w:val="24"/>
          <w:rtl/>
        </w:rPr>
        <w:t>כישורים אישיים :</w:t>
      </w:r>
      <w:r w:rsidRPr="00610A53">
        <w:rPr>
          <w:rFonts w:asciiTheme="minorBidi" w:hAnsiTheme="minorBidi"/>
          <w:sz w:val="24"/>
          <w:szCs w:val="24"/>
          <w:rtl/>
        </w:rPr>
        <w:t xml:space="preserve"> </w:t>
      </w:r>
    </w:p>
    <w:p w:rsidR="00610A53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>יכול</w:t>
      </w:r>
      <w:r>
        <w:rPr>
          <w:rFonts w:hint="cs"/>
          <w:sz w:val="24"/>
          <w:szCs w:val="24"/>
          <w:rtl/>
        </w:rPr>
        <w:t>ת</w:t>
      </w:r>
      <w:r w:rsidRPr="006A7F3C">
        <w:rPr>
          <w:rFonts w:hint="cs"/>
          <w:sz w:val="24"/>
          <w:szCs w:val="24"/>
          <w:rtl/>
        </w:rPr>
        <w:t xml:space="preserve"> אגרון,</w:t>
      </w:r>
      <w:r>
        <w:rPr>
          <w:rFonts w:hint="cs"/>
          <w:sz w:val="24"/>
          <w:szCs w:val="24"/>
          <w:rtl/>
        </w:rPr>
        <w:t xml:space="preserve"> ועבודה בצוות ,</w:t>
      </w:r>
      <w:r w:rsidRPr="006A7F3C">
        <w:rPr>
          <w:rFonts w:hint="cs"/>
          <w:sz w:val="24"/>
          <w:szCs w:val="24"/>
          <w:rtl/>
        </w:rPr>
        <w:t xml:space="preserve"> יכולת</w:t>
      </w:r>
      <w:r>
        <w:rPr>
          <w:rFonts w:hint="cs"/>
          <w:sz w:val="24"/>
          <w:szCs w:val="24"/>
          <w:rtl/>
        </w:rPr>
        <w:t xml:space="preserve"> הכלה </w:t>
      </w:r>
      <w:r w:rsidRPr="006A7F3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ו</w:t>
      </w:r>
      <w:r w:rsidRPr="006A7F3C">
        <w:rPr>
          <w:rFonts w:hint="cs"/>
          <w:sz w:val="24"/>
          <w:szCs w:val="24"/>
          <w:rtl/>
        </w:rPr>
        <w:t>נ</w:t>
      </w:r>
      <w:r>
        <w:rPr>
          <w:rFonts w:hint="cs"/>
          <w:sz w:val="24"/>
          <w:szCs w:val="24"/>
          <w:rtl/>
        </w:rPr>
        <w:t xml:space="preserve">יהול </w:t>
      </w:r>
      <w:r w:rsidRPr="006A7F3C">
        <w:rPr>
          <w:rFonts w:hint="cs"/>
          <w:sz w:val="24"/>
          <w:szCs w:val="24"/>
          <w:rtl/>
        </w:rPr>
        <w:t>, יכולת בניית קשר עם הורים בקהילה ושיתוף פעולה .</w:t>
      </w:r>
    </w:p>
    <w:p w:rsidR="00610A53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sz w:val="24"/>
          <w:szCs w:val="24"/>
          <w:rtl/>
        </w:rPr>
        <w:t xml:space="preserve"> כושר ביטוי בכתב ובע"פ יכולת לקיים תקשורת טובה עם צוותים מקצועיים , הורים , ילדים.</w:t>
      </w:r>
    </w:p>
    <w:p w:rsidR="00610A53" w:rsidRPr="00610A53" w:rsidRDefault="00610A53" w:rsidP="00610A53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sz w:val="24"/>
          <w:szCs w:val="24"/>
          <w:rtl/>
        </w:rPr>
        <w:t xml:space="preserve">הערה : העבודה לא צמיתה  מותנת בהמשך תקצוב משרד החינוך. </w:t>
      </w:r>
    </w:p>
    <w:p w:rsidR="00807BBF" w:rsidRPr="00610A53" w:rsidRDefault="00610A53" w:rsidP="00120A47">
      <w:pPr>
        <w:jc w:val="left"/>
        <w:rPr>
          <w:rFonts w:asciiTheme="minorBidi" w:hAnsiTheme="minorBidi"/>
          <w:sz w:val="24"/>
          <w:szCs w:val="24"/>
          <w:rtl/>
        </w:rPr>
      </w:pPr>
      <w:r w:rsidRPr="00610A53">
        <w:rPr>
          <w:rFonts w:asciiTheme="minorBidi" w:hAnsiTheme="minorBidi"/>
          <w:sz w:val="24"/>
          <w:szCs w:val="24"/>
          <w:rtl/>
        </w:rPr>
        <w:t xml:space="preserve">למידע נוסף ניתן להתקשר </w:t>
      </w:r>
      <w:r w:rsidR="007706CD">
        <w:rPr>
          <w:rFonts w:hint="cs"/>
          <w:sz w:val="24"/>
          <w:szCs w:val="24"/>
          <w:rtl/>
        </w:rPr>
        <w:t>למנהל מרכז גיל הרך 052646628</w:t>
      </w:r>
      <w:r w:rsidR="007706CD" w:rsidRPr="006A7F3C">
        <w:rPr>
          <w:rFonts w:hint="cs"/>
          <w:sz w:val="24"/>
          <w:szCs w:val="24"/>
          <w:rtl/>
        </w:rPr>
        <w:t xml:space="preserve"> </w:t>
      </w:r>
      <w:r w:rsidRPr="00610A53">
        <w:rPr>
          <w:rFonts w:asciiTheme="minorBidi" w:hAnsiTheme="minorBidi"/>
          <w:sz w:val="24"/>
          <w:szCs w:val="24"/>
          <w:rtl/>
        </w:rPr>
        <w:t xml:space="preserve"> את הבקשות כולל קורות חיים ניתן למסור אישית למזכיר המועצה עד יום</w:t>
      </w:r>
      <w:r w:rsidR="006A79DC">
        <w:rPr>
          <w:rFonts w:asciiTheme="minorBidi" w:hAnsiTheme="minorBidi" w:hint="cs"/>
          <w:sz w:val="24"/>
          <w:szCs w:val="24"/>
          <w:rtl/>
        </w:rPr>
        <w:t xml:space="preserve"> </w:t>
      </w:r>
      <w:r w:rsidR="00120A47">
        <w:rPr>
          <w:rFonts w:asciiTheme="minorBidi" w:hAnsiTheme="minorBidi" w:hint="cs"/>
          <w:sz w:val="24"/>
          <w:szCs w:val="24"/>
          <w:rtl/>
        </w:rPr>
        <w:t>29</w:t>
      </w:r>
      <w:r w:rsidR="006A79DC">
        <w:rPr>
          <w:rFonts w:asciiTheme="minorBidi" w:hAnsiTheme="minorBidi" w:hint="cs"/>
          <w:sz w:val="24"/>
          <w:szCs w:val="24"/>
          <w:rtl/>
        </w:rPr>
        <w:t>.1.2020</w:t>
      </w:r>
      <w:r w:rsidRPr="00610A53">
        <w:rPr>
          <w:rFonts w:asciiTheme="minorBidi" w:hAnsiTheme="minorBidi"/>
          <w:sz w:val="24"/>
          <w:szCs w:val="24"/>
          <w:rtl/>
        </w:rPr>
        <w:t xml:space="preserve"> שעה 12:00 במשרדי המועצה .</w:t>
      </w:r>
    </w:p>
    <w:p w:rsidR="00807BBF" w:rsidRPr="00A46290" w:rsidRDefault="008E5612" w:rsidP="008E5612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, 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בכבוד רב,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מוראד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פתחי </w:t>
      </w:r>
      <w:r w:rsidRPr="00A46290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עמאש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ראש המועצה     </w:t>
      </w:r>
    </w:p>
    <w:sectPr w:rsidR="00807BBF" w:rsidRPr="00A46290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A16" w:rsidRDefault="00F37A16">
      <w:r>
        <w:separator/>
      </w:r>
    </w:p>
  </w:endnote>
  <w:endnote w:type="continuationSeparator" w:id="0">
    <w:p w:rsidR="00F37A16" w:rsidRDefault="00F3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77512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proofErr w:type="gramStart"/>
                    <w:r w:rsidRPr="004F78FB">
                      <w:rPr>
                        <w:b/>
                        <w:bCs/>
                        <w:lang w:bidi="ar-SA"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  <w:lang w:bidi="ar-SA"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A16" w:rsidRDefault="00F37A16">
      <w:r>
        <w:separator/>
      </w:r>
    </w:p>
  </w:footnote>
  <w:footnote w:type="continuationSeparator" w:id="0">
    <w:p w:rsidR="00F37A16" w:rsidRDefault="00F3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7A"/>
    <w:rsid w:val="00006D44"/>
    <w:rsid w:val="000324E1"/>
    <w:rsid w:val="000423A9"/>
    <w:rsid w:val="00065FF2"/>
    <w:rsid w:val="000919DA"/>
    <w:rsid w:val="000F2016"/>
    <w:rsid w:val="00120A47"/>
    <w:rsid w:val="0017281E"/>
    <w:rsid w:val="001D011D"/>
    <w:rsid w:val="001D5180"/>
    <w:rsid w:val="001E4079"/>
    <w:rsid w:val="002612BC"/>
    <w:rsid w:val="00294DCD"/>
    <w:rsid w:val="002A2F77"/>
    <w:rsid w:val="00331CCD"/>
    <w:rsid w:val="003A46B8"/>
    <w:rsid w:val="003E6B0C"/>
    <w:rsid w:val="0041234B"/>
    <w:rsid w:val="004A4B74"/>
    <w:rsid w:val="004F3E85"/>
    <w:rsid w:val="004F78FB"/>
    <w:rsid w:val="0052667B"/>
    <w:rsid w:val="005A0978"/>
    <w:rsid w:val="005D6B63"/>
    <w:rsid w:val="00610A53"/>
    <w:rsid w:val="006A1D32"/>
    <w:rsid w:val="006A79DC"/>
    <w:rsid w:val="006C423B"/>
    <w:rsid w:val="006E6892"/>
    <w:rsid w:val="00730C2C"/>
    <w:rsid w:val="007526B2"/>
    <w:rsid w:val="007706CD"/>
    <w:rsid w:val="00774F38"/>
    <w:rsid w:val="00775122"/>
    <w:rsid w:val="00807BBF"/>
    <w:rsid w:val="00832914"/>
    <w:rsid w:val="00860F24"/>
    <w:rsid w:val="008E4915"/>
    <w:rsid w:val="008E5612"/>
    <w:rsid w:val="00910002"/>
    <w:rsid w:val="00955970"/>
    <w:rsid w:val="00A85EAC"/>
    <w:rsid w:val="00AC319C"/>
    <w:rsid w:val="00AD6831"/>
    <w:rsid w:val="00B57946"/>
    <w:rsid w:val="00BB5FE7"/>
    <w:rsid w:val="00BC6F8C"/>
    <w:rsid w:val="00C15480"/>
    <w:rsid w:val="00CC5841"/>
    <w:rsid w:val="00D242FC"/>
    <w:rsid w:val="00D5337A"/>
    <w:rsid w:val="00E20CD6"/>
    <w:rsid w:val="00E85EAE"/>
    <w:rsid w:val="00E93864"/>
    <w:rsid w:val="00EB0B5E"/>
    <w:rsid w:val="00F03451"/>
    <w:rsid w:val="00F16ACF"/>
    <w:rsid w:val="00F3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6B68F8"/>
  <w15:docId w15:val="{C2895F9F-58B8-423D-B6B5-60510DA1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BBF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910002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0002"/>
  </w:style>
  <w:style w:type="character" w:styleId="Hyperlink">
    <w:name w:val="Hyperlink"/>
    <w:basedOn w:val="a0"/>
    <w:uiPriority w:val="99"/>
    <w:semiHidden/>
    <w:unhideWhenUsed/>
    <w:rsid w:val="00610A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isr-az-zarqa.muni.i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0</TotalTime>
  <Pages>1</Pages>
  <Words>235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2</cp:revision>
  <cp:lastPrinted>2020-01-15T08:38:00Z</cp:lastPrinted>
  <dcterms:created xsi:type="dcterms:W3CDTF">2020-01-15T08:40:00Z</dcterms:created>
  <dcterms:modified xsi:type="dcterms:W3CDTF">2020-01-15T08:40:00Z</dcterms:modified>
</cp:coreProperties>
</file>