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022" w:rsidRPr="00A134B2" w:rsidRDefault="00A45022" w:rsidP="00A45022">
      <w:pPr>
        <w:rPr>
          <w:b/>
          <w:bCs/>
          <w:rtl/>
        </w:rPr>
      </w:pPr>
      <w:r w:rsidRPr="00A134B2">
        <w:rPr>
          <w:rFonts w:hint="cs"/>
          <w:b/>
          <w:bCs/>
          <w:rtl/>
        </w:rPr>
        <w:t xml:space="preserve">המועצה המקומית </w:t>
      </w:r>
      <w:proofErr w:type="spellStart"/>
      <w:r w:rsidRPr="00A134B2">
        <w:rPr>
          <w:rFonts w:hint="cs"/>
          <w:b/>
          <w:bCs/>
          <w:rtl/>
        </w:rPr>
        <w:t>גסר</w:t>
      </w:r>
      <w:proofErr w:type="spellEnd"/>
      <w:r w:rsidRPr="00A134B2">
        <w:rPr>
          <w:rFonts w:hint="cs"/>
          <w:b/>
          <w:bCs/>
          <w:rtl/>
        </w:rPr>
        <w:t xml:space="preserve"> אל זרקא </w:t>
      </w:r>
      <w:r w:rsidR="00C44DBF">
        <w:rPr>
          <w:rFonts w:hint="cs"/>
          <w:b/>
          <w:bCs/>
          <w:rtl/>
        </w:rPr>
        <w:t>מכרז פנימי/חיצוני</w:t>
      </w:r>
    </w:p>
    <w:p w:rsidR="00A45022" w:rsidRPr="00D54C54" w:rsidRDefault="00A45022" w:rsidP="006C0B71">
      <w:pPr>
        <w:jc w:val="left"/>
        <w:rPr>
          <w:b/>
          <w:bCs/>
          <w:rtl/>
        </w:rPr>
      </w:pPr>
    </w:p>
    <w:p w:rsidR="00A45022" w:rsidRDefault="00A45022" w:rsidP="00A45022">
      <w:pPr>
        <w:jc w:val="left"/>
        <w:rPr>
          <w:rtl/>
        </w:rPr>
      </w:pPr>
      <w:r>
        <w:rPr>
          <w:rFonts w:hint="cs"/>
          <w:rtl/>
        </w:rPr>
        <w:t xml:space="preserve">בהתאם לצו המועצה המקומית סעיף עובדים , מכריזה המועצה המקומית </w:t>
      </w:r>
      <w:proofErr w:type="spellStart"/>
      <w:r>
        <w:rPr>
          <w:rFonts w:hint="cs"/>
          <w:rtl/>
        </w:rPr>
        <w:t>גסר</w:t>
      </w:r>
      <w:proofErr w:type="spellEnd"/>
      <w:r>
        <w:rPr>
          <w:rFonts w:hint="cs"/>
          <w:rtl/>
        </w:rPr>
        <w:t xml:space="preserve"> אל זרקא על המשרה הפנויה כדלקמן : </w:t>
      </w:r>
    </w:p>
    <w:p w:rsidR="006C0B71" w:rsidRPr="00D54C54" w:rsidRDefault="00A45022" w:rsidP="00567035">
      <w:pPr>
        <w:jc w:val="left"/>
        <w:rPr>
          <w:b/>
          <w:bCs/>
          <w:rtl/>
        </w:rPr>
      </w:pPr>
      <w:r w:rsidRPr="00285308">
        <w:rPr>
          <w:rFonts w:hint="cs"/>
          <w:b/>
          <w:bCs/>
          <w:rtl/>
        </w:rPr>
        <w:t>תיאור התפקיד</w:t>
      </w:r>
      <w:r w:rsidR="00706B43" w:rsidRPr="00CC63EA">
        <w:rPr>
          <w:rFonts w:hint="cs"/>
          <w:b/>
          <w:bCs/>
          <w:sz w:val="24"/>
          <w:szCs w:val="24"/>
          <w:rtl/>
        </w:rPr>
        <w:t xml:space="preserve">: </w:t>
      </w:r>
      <w:r w:rsidR="00567035">
        <w:rPr>
          <w:rFonts w:ascii="David" w:hAnsi="David" w:cs="David" w:hint="cs"/>
          <w:rtl/>
        </w:rPr>
        <w:t xml:space="preserve">עו"ס למניעה וטיפול באלימות במשפחה 100% </w:t>
      </w:r>
      <w:r w:rsidR="00706B43">
        <w:rPr>
          <w:rFonts w:hint="cs"/>
          <w:b/>
          <w:bCs/>
          <w:sz w:val="24"/>
          <w:szCs w:val="24"/>
          <w:rtl/>
        </w:rPr>
        <w:t xml:space="preserve"> </w:t>
      </w:r>
      <w:r w:rsidR="00706B43" w:rsidRPr="00C44DBF">
        <w:rPr>
          <w:rFonts w:hint="cs"/>
          <w:sz w:val="24"/>
          <w:szCs w:val="24"/>
          <w:rtl/>
        </w:rPr>
        <w:t>משרה</w:t>
      </w:r>
      <w:r w:rsidR="00706B43">
        <w:rPr>
          <w:rFonts w:hint="cs"/>
          <w:b/>
          <w:bCs/>
          <w:sz w:val="24"/>
          <w:szCs w:val="24"/>
          <w:rtl/>
        </w:rPr>
        <w:t xml:space="preserve"> </w:t>
      </w:r>
      <w:r w:rsidR="006C0B71" w:rsidRPr="00D54C54">
        <w:rPr>
          <w:rFonts w:hint="cs"/>
          <w:b/>
          <w:bCs/>
          <w:rtl/>
        </w:rPr>
        <w:t>( ההודעה מיועדת לנשים וגברים )</w:t>
      </w:r>
    </w:p>
    <w:p w:rsidR="00765A60" w:rsidRPr="00262453" w:rsidRDefault="00706B43" w:rsidP="00567035">
      <w:pPr>
        <w:tabs>
          <w:tab w:val="right" w:pos="10206"/>
        </w:tabs>
        <w:spacing w:line="276" w:lineRule="auto"/>
        <w:jc w:val="left"/>
        <w:rPr>
          <w:rFonts w:ascii="Times New Roman" w:eastAsia="Calibri" w:hAnsi="Times New Roman" w:cs="David"/>
          <w:rtl/>
        </w:rPr>
      </w:pPr>
      <w:r w:rsidRPr="00CC63EA">
        <w:rPr>
          <w:rFonts w:hint="cs"/>
          <w:b/>
          <w:bCs/>
          <w:sz w:val="24"/>
          <w:szCs w:val="24"/>
          <w:rtl/>
        </w:rPr>
        <w:t>דרוג ודרגה :</w:t>
      </w:r>
      <w:r>
        <w:rPr>
          <w:rFonts w:hint="cs"/>
          <w:sz w:val="24"/>
          <w:szCs w:val="24"/>
          <w:rtl/>
        </w:rPr>
        <w:t xml:space="preserve"> </w:t>
      </w:r>
      <w:r w:rsidR="00A45142">
        <w:rPr>
          <w:rFonts w:ascii="Times New Roman" w:eastAsia="Calibri" w:hAnsi="Times New Roman" w:cs="David" w:hint="cs"/>
          <w:rtl/>
        </w:rPr>
        <w:t xml:space="preserve">לפי הדירוג </w:t>
      </w:r>
      <w:proofErr w:type="spellStart"/>
      <w:r w:rsidR="00567035">
        <w:rPr>
          <w:rFonts w:ascii="Times New Roman" w:eastAsia="Calibri" w:hAnsi="Times New Roman" w:cs="David" w:hint="cs"/>
          <w:rtl/>
        </w:rPr>
        <w:t>העו"סים</w:t>
      </w:r>
      <w:proofErr w:type="spellEnd"/>
      <w:r w:rsidR="00567035">
        <w:rPr>
          <w:rFonts w:ascii="Times New Roman" w:eastAsia="Calibri" w:hAnsi="Times New Roman" w:cs="David" w:hint="cs"/>
          <w:rtl/>
        </w:rPr>
        <w:t xml:space="preserve"> ח' </w:t>
      </w:r>
      <w:r w:rsidR="00567035">
        <w:rPr>
          <w:rFonts w:ascii="Times New Roman" w:eastAsia="Calibri" w:hAnsi="Times New Roman" w:cs="David"/>
          <w:rtl/>
        </w:rPr>
        <w:t>–</w:t>
      </w:r>
      <w:r w:rsidR="00567035">
        <w:rPr>
          <w:rFonts w:ascii="Times New Roman" w:eastAsia="Calibri" w:hAnsi="Times New Roman" w:cs="David" w:hint="cs"/>
          <w:rtl/>
        </w:rPr>
        <w:t>ו'</w:t>
      </w:r>
    </w:p>
    <w:p w:rsidR="00F64348" w:rsidRPr="00610049" w:rsidRDefault="00F64348" w:rsidP="00765A60">
      <w:pPr>
        <w:shd w:val="clear" w:color="auto" w:fill="FFFFFF"/>
        <w:spacing w:line="224" w:lineRule="atLeast"/>
        <w:jc w:val="left"/>
        <w:rPr>
          <w:rFonts w:ascii="David" w:hAnsi="David" w:cs="David"/>
          <w:rtl/>
        </w:rPr>
      </w:pPr>
    </w:p>
    <w:p w:rsidR="00567035" w:rsidRDefault="00475FAD" w:rsidP="00567035">
      <w:pPr>
        <w:pStyle w:val="a6"/>
        <w:numPr>
          <w:ilvl w:val="0"/>
          <w:numId w:val="6"/>
        </w:num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</w:rPr>
      </w:pPr>
      <w:r w:rsidRPr="00567035">
        <w:rPr>
          <w:rFonts w:ascii="David" w:eastAsia="Times New Roman" w:hAnsi="David" w:cs="David"/>
          <w:b/>
          <w:bCs/>
          <w:color w:val="222222"/>
          <w:sz w:val="24"/>
          <w:szCs w:val="24"/>
          <w:rtl/>
        </w:rPr>
        <w:t>תיאור המשרה:</w:t>
      </w:r>
      <w:r w:rsidRPr="00567035">
        <w:rPr>
          <w:rFonts w:ascii="David" w:eastAsia="Times New Roman" w:hAnsi="David" w:cs="David"/>
          <w:color w:val="222222"/>
          <w:sz w:val="24"/>
          <w:szCs w:val="24"/>
          <w:rtl/>
        </w:rPr>
        <w:br/>
      </w:r>
      <w:r w:rsidR="00A45142" w:rsidRPr="00567035">
        <w:rPr>
          <w:rFonts w:ascii="Times New Roman" w:eastAsia="Calibri" w:hAnsi="Times New Roman" w:cs="David" w:hint="cs"/>
          <w:rtl/>
        </w:rPr>
        <w:t xml:space="preserve"> </w:t>
      </w:r>
      <w:r w:rsidR="00567035">
        <w:rPr>
          <w:rFonts w:ascii="Times New Roman" w:eastAsia="Calibri" w:hAnsi="Times New Roman" w:cs="David" w:hint="cs"/>
          <w:rtl/>
        </w:rPr>
        <w:t xml:space="preserve">סיוע למנהל המחלקה בקביעת  </w:t>
      </w:r>
      <w:r w:rsidR="001436E1">
        <w:rPr>
          <w:rFonts w:ascii="Times New Roman" w:eastAsia="Calibri" w:hAnsi="Times New Roman" w:cs="David" w:hint="cs"/>
          <w:rtl/>
        </w:rPr>
        <w:t>תכוניות</w:t>
      </w:r>
      <w:r w:rsidR="00567035">
        <w:rPr>
          <w:rFonts w:ascii="Times New Roman" w:eastAsia="Calibri" w:hAnsi="Times New Roman" w:cs="David" w:hint="cs"/>
          <w:rtl/>
        </w:rPr>
        <w:t xml:space="preserve"> עבודה בתחום ובקליטה עם מדיניות משרד העבודה והרווחה , חוק מניעת אלימות במשפחה וחקיקה רלוונטית אחרת </w:t>
      </w:r>
    </w:p>
    <w:p w:rsidR="00567035" w:rsidRDefault="00567035" w:rsidP="00567035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יזום פעולות לבדיקת צרכים וסוגי מענים הנדרשים למשפחות ומסייע בקיומן </w:t>
      </w:r>
    </w:p>
    <w:p w:rsidR="00556FAF" w:rsidRDefault="00567035" w:rsidP="00567035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אחריות לריכוז מידע וידע הנצבר במערכות שרות שונות ולהבאתן להנהלת המחלקה לש"ח ולמר"צ מתוך מגמה להגברת מודעות , למידה , </w:t>
      </w:r>
      <w:r w:rsidR="00556FAF">
        <w:rPr>
          <w:rFonts w:ascii="Times New Roman" w:eastAsia="Calibri" w:hAnsi="Times New Roman" w:cs="David" w:hint="cs"/>
          <w:rtl/>
        </w:rPr>
        <w:t xml:space="preserve">לשיפור תכוניות מניעה ולמיומנויות טיפוליות של עו"ס המשפחה </w:t>
      </w:r>
    </w:p>
    <w:p w:rsidR="00556FAF" w:rsidRDefault="00556FAF" w:rsidP="00567035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מעקב אחר ביצוע </w:t>
      </w:r>
      <w:proofErr w:type="spellStart"/>
      <w:r>
        <w:rPr>
          <w:rFonts w:ascii="Times New Roman" w:eastAsia="Calibri" w:hAnsi="Times New Roman" w:cs="David" w:hint="cs"/>
          <w:rtl/>
        </w:rPr>
        <w:t>תוכניות</w:t>
      </w:r>
      <w:proofErr w:type="spellEnd"/>
      <w:r>
        <w:rPr>
          <w:rFonts w:ascii="Times New Roman" w:eastAsia="Calibri" w:hAnsi="Times New Roman" w:cs="David" w:hint="cs"/>
          <w:rtl/>
        </w:rPr>
        <w:t xml:space="preserve"> </w:t>
      </w:r>
    </w:p>
    <w:p w:rsidR="00556FAF" w:rsidRDefault="00556FAF" w:rsidP="00567035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יזום פעולות שיווק , הסברה ופרסום וגיוס משאבים אנושיים וכספיים להרחבת נפח הפעילות בתחום </w:t>
      </w:r>
    </w:p>
    <w:p w:rsidR="00556FAF" w:rsidRDefault="00556FAF" w:rsidP="00567035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קיום קשר וחיזוק שיתוף הפעולה עם כל הגורמים הרלוונטיים בקהילה לבניית מאמץ ציבורי </w:t>
      </w:r>
      <w:r>
        <w:rPr>
          <w:rFonts w:ascii="Times New Roman" w:eastAsia="Calibri" w:hAnsi="Times New Roman" w:cs="David"/>
          <w:rtl/>
        </w:rPr>
        <w:t>–</w:t>
      </w:r>
      <w:r>
        <w:rPr>
          <w:rFonts w:ascii="Times New Roman" w:eastAsia="Calibri" w:hAnsi="Times New Roman" w:cs="David" w:hint="cs"/>
          <w:rtl/>
        </w:rPr>
        <w:t xml:space="preserve"> חברתי יעיל וחזק להתמודדות עם תופעל האלימות במשפחה </w:t>
      </w:r>
    </w:p>
    <w:p w:rsidR="004C2B30" w:rsidRPr="00567035" w:rsidRDefault="00556FAF" w:rsidP="00567035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משתתף בצוות ההיגוי של " מרכז למניעת אלימות " </w:t>
      </w:r>
      <w:r w:rsidR="007138BC">
        <w:rPr>
          <w:rFonts w:ascii="Times New Roman" w:eastAsia="Calibri" w:hAnsi="Times New Roman" w:cs="David" w:hint="cs"/>
          <w:rtl/>
        </w:rPr>
        <w:t>אזורי</w:t>
      </w:r>
      <w:r>
        <w:rPr>
          <w:rFonts w:ascii="Times New Roman" w:eastAsia="Calibri" w:hAnsi="Times New Roman" w:cs="David" w:hint="cs"/>
          <w:rtl/>
        </w:rPr>
        <w:t xml:space="preserve"> .  </w:t>
      </w:r>
      <w:r w:rsidR="00567035" w:rsidRPr="00567035">
        <w:rPr>
          <w:rFonts w:ascii="Times New Roman" w:eastAsia="Calibri" w:hAnsi="Times New Roman" w:cs="David" w:hint="cs"/>
          <w:rtl/>
        </w:rPr>
        <w:t xml:space="preserve"> </w:t>
      </w:r>
    </w:p>
    <w:p w:rsidR="004C2B30" w:rsidRDefault="005C1AF5" w:rsidP="004C2B30">
      <w:pPr>
        <w:tabs>
          <w:tab w:val="right" w:pos="10206"/>
        </w:tabs>
        <w:spacing w:before="0" w:line="276" w:lineRule="auto"/>
        <w:jc w:val="left"/>
        <w:rPr>
          <w:rFonts w:ascii="Times New Roman" w:eastAsia="Calibri" w:hAnsi="Times New Roman" w:cs="David"/>
          <w:rtl/>
        </w:rPr>
      </w:pPr>
      <w:r>
        <w:rPr>
          <w:rFonts w:ascii="Times New Roman" w:eastAsia="Calibri" w:hAnsi="Times New Roman" w:cs="David" w:hint="cs"/>
          <w:rtl/>
        </w:rPr>
        <w:t xml:space="preserve">תפקיד הרכז </w:t>
      </w:r>
    </w:p>
    <w:p w:rsidR="00765A60" w:rsidRDefault="00765A60" w:rsidP="00765A60">
      <w:pPr>
        <w:tabs>
          <w:tab w:val="right" w:pos="10206"/>
        </w:tabs>
        <w:spacing w:line="276" w:lineRule="auto"/>
        <w:jc w:val="left"/>
        <w:rPr>
          <w:rFonts w:ascii="Times New Roman" w:eastAsia="Calibri" w:hAnsi="Times New Roman" w:cs="David"/>
          <w:b/>
          <w:bCs/>
          <w:rtl/>
        </w:rPr>
      </w:pPr>
      <w:r w:rsidRPr="00262453">
        <w:rPr>
          <w:rFonts w:ascii="Times New Roman" w:eastAsia="Calibri" w:hAnsi="Times New Roman" w:cs="David" w:hint="cs"/>
          <w:b/>
          <w:bCs/>
          <w:rtl/>
        </w:rPr>
        <w:t>דרישות המשרה:</w:t>
      </w:r>
    </w:p>
    <w:p w:rsidR="007F6872" w:rsidRDefault="001436E1" w:rsidP="00A45142">
      <w:pPr>
        <w:pStyle w:val="a6"/>
        <w:numPr>
          <w:ilvl w:val="0"/>
          <w:numId w:val="10"/>
        </w:numPr>
        <w:tabs>
          <w:tab w:val="right" w:pos="10206"/>
        </w:tabs>
        <w:spacing w:line="276" w:lineRule="auto"/>
        <w:jc w:val="left"/>
        <w:rPr>
          <w:rFonts w:ascii="Times New Roman" w:eastAsia="Calibri" w:hAnsi="Times New Roman" w:cs="David"/>
          <w:b/>
          <w:bCs/>
        </w:rPr>
      </w:pPr>
      <w:r>
        <w:rPr>
          <w:rFonts w:ascii="Times New Roman" w:eastAsia="Calibri" w:hAnsi="Times New Roman" w:cs="David" w:hint="cs"/>
          <w:b/>
          <w:bCs/>
          <w:rtl/>
        </w:rPr>
        <w:t xml:space="preserve">עובד סוציאלי בעל </w:t>
      </w:r>
      <w:r w:rsidR="007138BC">
        <w:rPr>
          <w:rFonts w:ascii="Times New Roman" w:eastAsia="Calibri" w:hAnsi="Times New Roman" w:cs="David" w:hint="cs"/>
          <w:b/>
          <w:bCs/>
          <w:rtl/>
        </w:rPr>
        <w:t>תוא</w:t>
      </w:r>
      <w:r w:rsidR="007138BC">
        <w:rPr>
          <w:rFonts w:ascii="Times New Roman" w:eastAsia="Calibri" w:hAnsi="Times New Roman" w:cs="David" w:hint="eastAsia"/>
          <w:b/>
          <w:bCs/>
          <w:rtl/>
        </w:rPr>
        <w:t>ר</w:t>
      </w:r>
      <w:r>
        <w:rPr>
          <w:rFonts w:ascii="Times New Roman" w:eastAsia="Calibri" w:hAnsi="Times New Roman" w:cs="David" w:hint="cs"/>
          <w:b/>
          <w:bCs/>
          <w:rtl/>
        </w:rPr>
        <w:t xml:space="preserve"> בוגר בעבודה סוציאלית </w:t>
      </w:r>
    </w:p>
    <w:p w:rsidR="001436E1" w:rsidRDefault="001436E1" w:rsidP="00A45142">
      <w:pPr>
        <w:pStyle w:val="a6"/>
        <w:numPr>
          <w:ilvl w:val="0"/>
          <w:numId w:val="10"/>
        </w:numPr>
        <w:tabs>
          <w:tab w:val="right" w:pos="10206"/>
        </w:tabs>
        <w:spacing w:line="276" w:lineRule="auto"/>
        <w:jc w:val="left"/>
        <w:rPr>
          <w:rFonts w:ascii="Times New Roman" w:eastAsia="Calibri" w:hAnsi="Times New Roman" w:cs="David"/>
          <w:b/>
          <w:bCs/>
        </w:rPr>
      </w:pPr>
      <w:r>
        <w:rPr>
          <w:rFonts w:ascii="Times New Roman" w:eastAsia="Calibri" w:hAnsi="Times New Roman" w:cs="David" w:hint="cs"/>
          <w:b/>
          <w:bCs/>
          <w:rtl/>
        </w:rPr>
        <w:t xml:space="preserve">3 שנות ניסיון בעבודה סוציאלית בתחום הטיפול </w:t>
      </w:r>
      <w:r w:rsidR="007138BC">
        <w:rPr>
          <w:rFonts w:ascii="Times New Roman" w:eastAsia="Calibri" w:hAnsi="Times New Roman" w:cs="David" w:hint="cs"/>
          <w:b/>
          <w:bCs/>
          <w:rtl/>
        </w:rPr>
        <w:t>במשפחה</w:t>
      </w:r>
      <w:r>
        <w:rPr>
          <w:rFonts w:ascii="Times New Roman" w:eastAsia="Calibri" w:hAnsi="Times New Roman" w:cs="David" w:hint="cs"/>
          <w:b/>
          <w:bCs/>
          <w:rtl/>
        </w:rPr>
        <w:t xml:space="preserve"> ( בליווי הדרכה שיטתית)</w:t>
      </w:r>
    </w:p>
    <w:p w:rsidR="00A143AB" w:rsidRPr="00A143AB" w:rsidRDefault="007138BC" w:rsidP="00A143AB">
      <w:pPr>
        <w:pStyle w:val="a6"/>
        <w:numPr>
          <w:ilvl w:val="0"/>
          <w:numId w:val="10"/>
        </w:numPr>
        <w:tabs>
          <w:tab w:val="right" w:pos="10206"/>
        </w:tabs>
        <w:spacing w:line="276" w:lineRule="auto"/>
        <w:jc w:val="left"/>
        <w:rPr>
          <w:rFonts w:ascii="Times New Roman" w:eastAsia="Calibri" w:hAnsi="Times New Roman" w:cs="David"/>
          <w:b/>
          <w:bCs/>
        </w:rPr>
      </w:pPr>
      <w:r>
        <w:rPr>
          <w:rFonts w:ascii="Times New Roman" w:eastAsia="Calibri" w:hAnsi="Times New Roman" w:cs="David" w:hint="cs"/>
          <w:b/>
          <w:bCs/>
          <w:rtl/>
        </w:rPr>
        <w:t xml:space="preserve">בעל הכשרה מוכרת בתחום הטיפול באלימות במשפחה /או האלימות בין בני זוג . </w:t>
      </w:r>
      <w:proofErr w:type="spellStart"/>
      <w:r>
        <w:rPr>
          <w:rFonts w:ascii="Times New Roman" w:eastAsia="Calibri" w:hAnsi="Times New Roman" w:cs="David" w:hint="cs"/>
          <w:b/>
          <w:bCs/>
          <w:rtl/>
        </w:rPr>
        <w:t>רצוייה</w:t>
      </w:r>
      <w:proofErr w:type="spellEnd"/>
      <w:r>
        <w:rPr>
          <w:rFonts w:ascii="Times New Roman" w:eastAsia="Calibri" w:hAnsi="Times New Roman" w:cs="David" w:hint="cs"/>
          <w:b/>
          <w:bCs/>
          <w:rtl/>
        </w:rPr>
        <w:t xml:space="preserve"> גם הכשרה ו/או השתלמות מוכרת בתחום הטיפול המשפחתי / טיפול קבוצתי </w:t>
      </w:r>
      <w:r w:rsidR="004A54A3">
        <w:rPr>
          <w:rFonts w:ascii="Times New Roman" w:eastAsia="Calibri" w:hAnsi="Times New Roman" w:cs="David" w:hint="cs"/>
          <w:b/>
          <w:bCs/>
          <w:rtl/>
        </w:rPr>
        <w:t>.</w:t>
      </w:r>
    </w:p>
    <w:p w:rsidR="00A45022" w:rsidRPr="00A143AB" w:rsidRDefault="00504EFD" w:rsidP="00A143AB">
      <w:pPr>
        <w:pStyle w:val="a6"/>
        <w:numPr>
          <w:ilvl w:val="0"/>
          <w:numId w:val="10"/>
        </w:numPr>
        <w:tabs>
          <w:tab w:val="right" w:pos="10206"/>
        </w:tabs>
        <w:spacing w:line="276" w:lineRule="auto"/>
        <w:jc w:val="left"/>
        <w:rPr>
          <w:rFonts w:ascii="Times New Roman" w:eastAsia="Calibri" w:hAnsi="Times New Roman" w:cs="David"/>
          <w:b/>
          <w:bCs/>
          <w:rtl/>
        </w:rPr>
      </w:pPr>
      <w:r>
        <w:rPr>
          <w:rFonts w:hint="cs"/>
          <w:rtl/>
        </w:rPr>
        <w:t xml:space="preserve"> </w:t>
      </w:r>
      <w:r w:rsidR="00A45022" w:rsidRPr="00285308">
        <w:rPr>
          <w:rFonts w:hint="cs"/>
          <w:rtl/>
        </w:rPr>
        <w:t xml:space="preserve">למידע נוסף ניתן </w:t>
      </w:r>
      <w:r w:rsidR="00A143AB">
        <w:rPr>
          <w:rFonts w:hint="cs"/>
          <w:rtl/>
        </w:rPr>
        <w:t xml:space="preserve">למצוא באתר </w:t>
      </w:r>
      <w:hyperlink r:id="rId7" w:history="1">
        <w:r w:rsidR="00A143AB" w:rsidRPr="004709C0">
          <w:rPr>
            <w:rStyle w:val="Hyperlink"/>
          </w:rPr>
          <w:t>https://jisr-az-zarqa.muni.il/</w:t>
        </w:r>
      </w:hyperlink>
      <w:r w:rsidR="00A143AB">
        <w:rPr>
          <w:rFonts w:hint="cs"/>
          <w:rtl/>
        </w:rPr>
        <w:t xml:space="preserve"> או </w:t>
      </w:r>
      <w:bookmarkStart w:id="0" w:name="_GoBack"/>
      <w:bookmarkEnd w:id="0"/>
      <w:r w:rsidR="00A45022" w:rsidRPr="00285308">
        <w:rPr>
          <w:rFonts w:hint="cs"/>
          <w:rtl/>
        </w:rPr>
        <w:t xml:space="preserve">להתקשר למנהל מחלקת רווחה ראסם גרבאן בטלפון 04-6329000 </w:t>
      </w:r>
    </w:p>
    <w:p w:rsidR="00A45022" w:rsidRPr="00285308" w:rsidRDefault="00A45022" w:rsidP="00C44DBF">
      <w:pPr>
        <w:jc w:val="left"/>
        <w:rPr>
          <w:rtl/>
        </w:rPr>
      </w:pPr>
      <w:r w:rsidRPr="00285308">
        <w:rPr>
          <w:rFonts w:hint="cs"/>
          <w:rtl/>
        </w:rPr>
        <w:t xml:space="preserve">את הבקשות כולל קורות חיים ניתן למסור אישית למזכיר המועצה </w:t>
      </w:r>
      <w:r w:rsidR="006C0B71">
        <w:rPr>
          <w:rFonts w:hint="cs"/>
          <w:rtl/>
        </w:rPr>
        <w:t xml:space="preserve"> או לש</w:t>
      </w:r>
      <w:r w:rsidR="00475FAD">
        <w:rPr>
          <w:rFonts w:hint="cs"/>
          <w:rtl/>
        </w:rPr>
        <w:t>ל</w:t>
      </w:r>
      <w:r w:rsidR="006C0B71">
        <w:rPr>
          <w:rFonts w:hint="cs"/>
          <w:rtl/>
        </w:rPr>
        <w:t xml:space="preserve">וח  למייל </w:t>
      </w:r>
      <w:hyperlink r:id="rId8" w:history="1">
        <w:r w:rsidR="006C0B71" w:rsidRPr="002D6B46">
          <w:rPr>
            <w:rStyle w:val="Hyperlink"/>
          </w:rPr>
          <w:t>k0523861130@gmail.com</w:t>
        </w:r>
      </w:hyperlink>
      <w:r w:rsidR="006C0B71">
        <w:t xml:space="preserve">  </w:t>
      </w:r>
      <w:r w:rsidR="006C0B71">
        <w:rPr>
          <w:rFonts w:hint="cs"/>
          <w:rtl/>
        </w:rPr>
        <w:t xml:space="preserve"> </w:t>
      </w:r>
      <w:r w:rsidRPr="00285308">
        <w:rPr>
          <w:rFonts w:hint="cs"/>
          <w:rtl/>
        </w:rPr>
        <w:t xml:space="preserve">עד יום </w:t>
      </w:r>
      <w:r w:rsidR="00C44DBF">
        <w:rPr>
          <w:rFonts w:hint="cs"/>
          <w:rtl/>
        </w:rPr>
        <w:t xml:space="preserve"> 31.3.2021 </w:t>
      </w:r>
      <w:r w:rsidR="004A54A3">
        <w:rPr>
          <w:rFonts w:hint="cs"/>
          <w:rtl/>
        </w:rPr>
        <w:t xml:space="preserve"> </w:t>
      </w:r>
      <w:r w:rsidRPr="00285308">
        <w:rPr>
          <w:rFonts w:hint="cs"/>
          <w:rtl/>
        </w:rPr>
        <w:t xml:space="preserve">שעה 12:00 במשרדי המועצה </w:t>
      </w:r>
    </w:p>
    <w:p w:rsidR="00A45022" w:rsidRPr="00285308" w:rsidRDefault="00A45022" w:rsidP="00A45022">
      <w:pPr>
        <w:jc w:val="right"/>
        <w:rPr>
          <w:rtl/>
        </w:rPr>
      </w:pPr>
      <w:r w:rsidRPr="00285308">
        <w:rPr>
          <w:rFonts w:hint="cs"/>
          <w:rtl/>
        </w:rPr>
        <w:t xml:space="preserve">בכבוד רב, </w:t>
      </w:r>
    </w:p>
    <w:p w:rsidR="00A45022" w:rsidRPr="00285308" w:rsidRDefault="008040DB" w:rsidP="00A45022">
      <w:pPr>
        <w:jc w:val="right"/>
        <w:rPr>
          <w:rtl/>
        </w:rPr>
      </w:pPr>
      <w:r>
        <w:rPr>
          <w:rFonts w:hint="cs"/>
          <w:rtl/>
        </w:rPr>
        <w:t xml:space="preserve">שיך מוראד </w:t>
      </w:r>
      <w:r w:rsidR="00A45022" w:rsidRPr="00285308">
        <w:rPr>
          <w:rFonts w:hint="cs"/>
          <w:rtl/>
        </w:rPr>
        <w:t xml:space="preserve"> עמאש </w:t>
      </w:r>
    </w:p>
    <w:p w:rsidR="00D07A41" w:rsidRDefault="00A45022" w:rsidP="00765A60">
      <w:pPr>
        <w:jc w:val="right"/>
        <w:rPr>
          <w:rtl/>
        </w:rPr>
      </w:pPr>
      <w:r w:rsidRPr="00285308">
        <w:rPr>
          <w:rFonts w:hint="cs"/>
          <w:rtl/>
        </w:rPr>
        <w:t xml:space="preserve">ראש המועצה  </w:t>
      </w:r>
    </w:p>
    <w:p w:rsidR="00D07A41" w:rsidRPr="00285308" w:rsidRDefault="00D07A41" w:rsidP="003C6D6B">
      <w:pPr>
        <w:jc w:val="right"/>
        <w:rPr>
          <w:rtl/>
        </w:rPr>
      </w:pPr>
    </w:p>
    <w:sectPr w:rsidR="00D07A41" w:rsidRPr="00285308" w:rsidSect="006C0B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57" w:right="1800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7B1" w:rsidRDefault="00F167B1">
      <w:r>
        <w:separator/>
      </w:r>
    </w:p>
  </w:endnote>
  <w:endnote w:type="continuationSeparator" w:id="0">
    <w:p w:rsidR="00F167B1" w:rsidRDefault="00F16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B7392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</w:rPr>
                    </w:pPr>
                    <w:proofErr w:type="gramStart"/>
                    <w:r w:rsidRPr="004F78FB">
                      <w:rPr>
                        <w:b/>
                        <w:bCs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7B1" w:rsidRDefault="00F167B1">
      <w:r>
        <w:separator/>
      </w:r>
    </w:p>
  </w:footnote>
  <w:footnote w:type="continuationSeparator" w:id="0">
    <w:p w:rsidR="00F167B1" w:rsidRDefault="00F16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5" name="תמונה 5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3EEA"/>
    <w:multiLevelType w:val="hybridMultilevel"/>
    <w:tmpl w:val="B1024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184F4A"/>
    <w:multiLevelType w:val="hybridMultilevel"/>
    <w:tmpl w:val="0D42F778"/>
    <w:lvl w:ilvl="0" w:tplc="394C7B16"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  <w:lang w:bidi="ar-S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F07A1C"/>
    <w:multiLevelType w:val="hybridMultilevel"/>
    <w:tmpl w:val="C0C8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77C0A"/>
    <w:multiLevelType w:val="hybridMultilevel"/>
    <w:tmpl w:val="57EC515E"/>
    <w:lvl w:ilvl="0" w:tplc="B322BBD4">
      <w:start w:val="3"/>
      <w:numFmt w:val="bullet"/>
      <w:lvlText w:val="-"/>
      <w:lvlJc w:val="left"/>
      <w:pPr>
        <w:ind w:left="72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A62CC"/>
    <w:multiLevelType w:val="hybridMultilevel"/>
    <w:tmpl w:val="F4E0BD7A"/>
    <w:lvl w:ilvl="0" w:tplc="568003A6">
      <w:numFmt w:val="bullet"/>
      <w:lvlText w:val=""/>
      <w:lvlJc w:val="left"/>
      <w:pPr>
        <w:ind w:left="360" w:hanging="360"/>
      </w:pPr>
      <w:rPr>
        <w:rFonts w:ascii="Symbol" w:eastAsia="Calibr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A84893"/>
    <w:multiLevelType w:val="hybridMultilevel"/>
    <w:tmpl w:val="FD344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A118E9"/>
    <w:multiLevelType w:val="hybridMultilevel"/>
    <w:tmpl w:val="AF7EE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3571E"/>
    <w:multiLevelType w:val="hybridMultilevel"/>
    <w:tmpl w:val="A892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A55DC"/>
    <w:multiLevelType w:val="hybridMultilevel"/>
    <w:tmpl w:val="445259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A85489"/>
    <w:multiLevelType w:val="hybridMultilevel"/>
    <w:tmpl w:val="A6189690"/>
    <w:lvl w:ilvl="0" w:tplc="B484ABBA"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07"/>
    <w:rsid w:val="00065FF2"/>
    <w:rsid w:val="00075292"/>
    <w:rsid w:val="000A1F07"/>
    <w:rsid w:val="000C260F"/>
    <w:rsid w:val="000F2016"/>
    <w:rsid w:val="001207F2"/>
    <w:rsid w:val="0012378A"/>
    <w:rsid w:val="001436E1"/>
    <w:rsid w:val="00176548"/>
    <w:rsid w:val="001847CE"/>
    <w:rsid w:val="00220FD7"/>
    <w:rsid w:val="002721CD"/>
    <w:rsid w:val="00285308"/>
    <w:rsid w:val="00294DCD"/>
    <w:rsid w:val="002C4288"/>
    <w:rsid w:val="00321A32"/>
    <w:rsid w:val="00382721"/>
    <w:rsid w:val="00384E4E"/>
    <w:rsid w:val="003A46B8"/>
    <w:rsid w:val="003C6D6B"/>
    <w:rsid w:val="003F0DE9"/>
    <w:rsid w:val="00400217"/>
    <w:rsid w:val="00475FAD"/>
    <w:rsid w:val="004A2270"/>
    <w:rsid w:val="004A54A3"/>
    <w:rsid w:val="004C2B30"/>
    <w:rsid w:val="004C3FC6"/>
    <w:rsid w:val="004C5E77"/>
    <w:rsid w:val="004D67F8"/>
    <w:rsid w:val="004F78FB"/>
    <w:rsid w:val="00504B1F"/>
    <w:rsid w:val="00504EFD"/>
    <w:rsid w:val="00552AE9"/>
    <w:rsid w:val="00556FAF"/>
    <w:rsid w:val="005630D5"/>
    <w:rsid w:val="00567035"/>
    <w:rsid w:val="005C1AF5"/>
    <w:rsid w:val="005C5099"/>
    <w:rsid w:val="005D4AB1"/>
    <w:rsid w:val="005F1E9A"/>
    <w:rsid w:val="00610807"/>
    <w:rsid w:val="00667630"/>
    <w:rsid w:val="0068711F"/>
    <w:rsid w:val="00693060"/>
    <w:rsid w:val="006C0B71"/>
    <w:rsid w:val="006D1CC5"/>
    <w:rsid w:val="006E02B1"/>
    <w:rsid w:val="006E6892"/>
    <w:rsid w:val="006F0038"/>
    <w:rsid w:val="006F5D1D"/>
    <w:rsid w:val="00706B43"/>
    <w:rsid w:val="007138BC"/>
    <w:rsid w:val="007526B2"/>
    <w:rsid w:val="00763F0F"/>
    <w:rsid w:val="00765A60"/>
    <w:rsid w:val="00783843"/>
    <w:rsid w:val="007F6872"/>
    <w:rsid w:val="008040DB"/>
    <w:rsid w:val="008879E1"/>
    <w:rsid w:val="00892B24"/>
    <w:rsid w:val="008A4B4D"/>
    <w:rsid w:val="008C0C9C"/>
    <w:rsid w:val="008E020F"/>
    <w:rsid w:val="00982368"/>
    <w:rsid w:val="009F66DA"/>
    <w:rsid w:val="00A02477"/>
    <w:rsid w:val="00A043D7"/>
    <w:rsid w:val="00A1168A"/>
    <w:rsid w:val="00A143AB"/>
    <w:rsid w:val="00A35B77"/>
    <w:rsid w:val="00A45022"/>
    <w:rsid w:val="00A45142"/>
    <w:rsid w:val="00B7392E"/>
    <w:rsid w:val="00BB3391"/>
    <w:rsid w:val="00BC39EA"/>
    <w:rsid w:val="00BE0594"/>
    <w:rsid w:val="00C44DBF"/>
    <w:rsid w:val="00C517E0"/>
    <w:rsid w:val="00C653FC"/>
    <w:rsid w:val="00D03082"/>
    <w:rsid w:val="00D07A41"/>
    <w:rsid w:val="00D242FC"/>
    <w:rsid w:val="00D60523"/>
    <w:rsid w:val="00D73F5E"/>
    <w:rsid w:val="00DB3734"/>
    <w:rsid w:val="00DC70C5"/>
    <w:rsid w:val="00E260A3"/>
    <w:rsid w:val="00E815D3"/>
    <w:rsid w:val="00E93864"/>
    <w:rsid w:val="00F167B1"/>
    <w:rsid w:val="00F60B18"/>
    <w:rsid w:val="00F64348"/>
    <w:rsid w:val="00F801E7"/>
    <w:rsid w:val="00F803C0"/>
    <w:rsid w:val="00FD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22A015"/>
  <w15:docId w15:val="{650E182B-DA38-4196-B0AD-CA90A868B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022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502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C0B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0523861130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jisr-az-zarqa.muni.i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3</TotalTime>
  <Pages>1</Pages>
  <Words>274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admin</dc:creator>
  <cp:lastModifiedBy>‏‏משתמש Windows</cp:lastModifiedBy>
  <cp:revision>3</cp:revision>
  <cp:lastPrinted>2021-02-25T10:35:00Z</cp:lastPrinted>
  <dcterms:created xsi:type="dcterms:W3CDTF">2021-03-15T12:47:00Z</dcterms:created>
  <dcterms:modified xsi:type="dcterms:W3CDTF">2021-03-15T12:50:00Z</dcterms:modified>
</cp:coreProperties>
</file>