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24" w:rsidRPr="00A46290" w:rsidRDefault="00C14924" w:rsidP="00C14924">
      <w:pPr>
        <w:jc w:val="both"/>
        <w:rPr>
          <w:b/>
          <w:bCs/>
          <w:sz w:val="24"/>
          <w:szCs w:val="24"/>
          <w:rtl/>
        </w:rPr>
      </w:pPr>
    </w:p>
    <w:p w:rsidR="00C14924" w:rsidRPr="00A46290" w:rsidRDefault="00C14924" w:rsidP="004668A7">
      <w:pPr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המועצה המקומית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ג'סר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אל זרקא</w:t>
      </w:r>
    </w:p>
    <w:p w:rsidR="00C14924" w:rsidRPr="00A46290" w:rsidRDefault="00C14924" w:rsidP="004668A7">
      <w:pPr>
        <w:rPr>
          <w:b/>
          <w:bCs/>
          <w:sz w:val="24"/>
          <w:szCs w:val="24"/>
          <w:rtl/>
        </w:rPr>
      </w:pPr>
    </w:p>
    <w:p w:rsidR="00C14924" w:rsidRPr="006A7F3C" w:rsidRDefault="00C14924" w:rsidP="00A60FFB">
      <w:pPr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 xml:space="preserve">מכרז </w:t>
      </w:r>
      <w:r w:rsidR="00A60FFB">
        <w:rPr>
          <w:rFonts w:hint="cs"/>
          <w:b/>
          <w:bCs/>
          <w:sz w:val="24"/>
          <w:szCs w:val="24"/>
          <w:rtl/>
        </w:rPr>
        <w:t xml:space="preserve">חיצוני </w:t>
      </w:r>
      <w:r w:rsidRPr="006A7F3C">
        <w:rPr>
          <w:rFonts w:hint="cs"/>
          <w:b/>
          <w:bCs/>
          <w:sz w:val="24"/>
          <w:szCs w:val="24"/>
          <w:rtl/>
        </w:rPr>
        <w:t xml:space="preserve"> למשרה פנויה </w:t>
      </w:r>
      <w:r w:rsidR="004668A7">
        <w:rPr>
          <w:rFonts w:hint="cs"/>
          <w:b/>
          <w:bCs/>
          <w:sz w:val="24"/>
          <w:szCs w:val="24"/>
          <w:rtl/>
        </w:rPr>
        <w:t>.</w:t>
      </w:r>
    </w:p>
    <w:p w:rsidR="00C14924" w:rsidRPr="006A7F3C" w:rsidRDefault="00C14924" w:rsidP="00C14924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בהתאם לצו המועצות המקומיות סעיף עובדים , מכריזה המועצה המקומית </w:t>
      </w:r>
      <w:proofErr w:type="spellStart"/>
      <w:r w:rsidRPr="006A7F3C">
        <w:rPr>
          <w:rFonts w:hint="cs"/>
          <w:sz w:val="24"/>
          <w:szCs w:val="24"/>
          <w:rtl/>
        </w:rPr>
        <w:t>ג</w:t>
      </w:r>
      <w:r>
        <w:rPr>
          <w:rFonts w:hint="cs"/>
          <w:sz w:val="24"/>
          <w:szCs w:val="24"/>
          <w:rtl/>
        </w:rPr>
        <w:t>'</w:t>
      </w:r>
      <w:r w:rsidRPr="006A7F3C">
        <w:rPr>
          <w:rFonts w:hint="cs"/>
          <w:sz w:val="24"/>
          <w:szCs w:val="24"/>
          <w:rtl/>
        </w:rPr>
        <w:t>סר</w:t>
      </w:r>
      <w:proofErr w:type="spellEnd"/>
      <w:r w:rsidRPr="006A7F3C">
        <w:rPr>
          <w:rFonts w:hint="cs"/>
          <w:sz w:val="24"/>
          <w:szCs w:val="24"/>
          <w:rtl/>
        </w:rPr>
        <w:t xml:space="preserve"> אל זרקא על המשרה כדלקמן</w:t>
      </w:r>
      <w:r w:rsidRPr="006A7F3C">
        <w:rPr>
          <w:rFonts w:hint="cs"/>
          <w:b/>
          <w:bCs/>
          <w:sz w:val="24"/>
          <w:szCs w:val="24"/>
          <w:rtl/>
        </w:rPr>
        <w:t xml:space="preserve"> : </w:t>
      </w:r>
    </w:p>
    <w:p w:rsidR="00C14924" w:rsidRPr="006A7F3C" w:rsidRDefault="00C14924" w:rsidP="00C14924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תיאו</w:t>
      </w:r>
      <w:r w:rsidRPr="006A7F3C">
        <w:rPr>
          <w:rFonts w:hint="eastAsia"/>
          <w:b/>
          <w:bCs/>
          <w:sz w:val="24"/>
          <w:szCs w:val="24"/>
          <w:rtl/>
        </w:rPr>
        <w:t>ר</w:t>
      </w:r>
      <w:r w:rsidRPr="006A7F3C">
        <w:rPr>
          <w:rFonts w:hint="cs"/>
          <w:b/>
          <w:bCs/>
          <w:sz w:val="24"/>
          <w:szCs w:val="24"/>
          <w:rtl/>
        </w:rPr>
        <w:t xml:space="preserve"> התפקיד : </w:t>
      </w:r>
      <w:r>
        <w:rPr>
          <w:rFonts w:hint="cs"/>
          <w:sz w:val="24"/>
          <w:szCs w:val="24"/>
          <w:rtl/>
        </w:rPr>
        <w:t xml:space="preserve">קלינאי תקשורת </w:t>
      </w:r>
      <w:r w:rsidRPr="006A7F3C">
        <w:rPr>
          <w:rFonts w:hint="cs"/>
          <w:sz w:val="24"/>
          <w:szCs w:val="24"/>
          <w:rtl/>
        </w:rPr>
        <w:t xml:space="preserve"> .</w:t>
      </w:r>
    </w:p>
    <w:p w:rsidR="00C14924" w:rsidRPr="006A7F3C" w:rsidRDefault="00C14924" w:rsidP="00C14924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היקף משרה : 50%</w:t>
      </w:r>
    </w:p>
    <w:p w:rsidR="00C14924" w:rsidRPr="006A7F3C" w:rsidRDefault="00C14924" w:rsidP="00C14924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דירוג ודרגה :  לפי דירוג מדרכים /הוראה/חברה ונוער</w:t>
      </w:r>
    </w:p>
    <w:p w:rsidR="00C14924" w:rsidRPr="00BC447C" w:rsidRDefault="00C14924" w:rsidP="00AC4D40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תיאור המשרה :</w:t>
      </w:r>
      <w:r w:rsidRPr="00BC447C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C14924">
        <w:rPr>
          <w:rFonts w:asciiTheme="minorBidi" w:hAnsiTheme="minorBidi"/>
          <w:sz w:val="24"/>
          <w:szCs w:val="24"/>
          <w:rtl/>
        </w:rPr>
        <w:t xml:space="preserve">תפקיד העיקרי של קלינאי תקשורת  הנו מתן טיפול בילדים עם ליקויים התפתחותיים בתחום התקשורת , העבודה כוללת  </w:t>
      </w:r>
      <w:r w:rsidRPr="00C14924">
        <w:rPr>
          <w:rFonts w:asciiTheme="minorBidi" w:hAnsiTheme="minorBidi"/>
          <w:kern w:val="32"/>
          <w:sz w:val="24"/>
          <w:szCs w:val="24"/>
          <w:rtl/>
          <w:lang w:eastAsia="he-IL"/>
        </w:rPr>
        <w:t>איתור, אבחון וטיפול בתינוקות, פעוטות וילדים המראים קשיים בתחומי התקשורת, השפה, הדיבור והבליעה.  מתן השירות בתחום ההפרעות בתקשורת השפה הדיבור והבליעה .</w:t>
      </w:r>
      <w:r w:rsidR="00AC4D40">
        <w:rPr>
          <w:rFonts w:asciiTheme="minorBidi" w:hAnsiTheme="minorBidi" w:hint="cs"/>
          <w:kern w:val="32"/>
          <w:sz w:val="24"/>
          <w:szCs w:val="24"/>
          <w:rtl/>
        </w:rPr>
        <w:t>השתתפות פעילה ב</w:t>
      </w:r>
      <w:r w:rsidRPr="00C14924">
        <w:rPr>
          <w:rFonts w:asciiTheme="minorBidi" w:hAnsiTheme="minorBidi"/>
          <w:kern w:val="32"/>
          <w:sz w:val="24"/>
          <w:szCs w:val="24"/>
          <w:rtl/>
        </w:rPr>
        <w:t>ישיבות צוות, הדרכה מקצועית, כתיבת דוחות וסיכומים ו השתתפות בהדרכות וימי עיון</w:t>
      </w:r>
      <w:r w:rsidRPr="00C14924">
        <w:rPr>
          <w:rFonts w:asciiTheme="minorBidi" w:hAnsiTheme="minorBidi"/>
          <w:sz w:val="24"/>
          <w:szCs w:val="24"/>
          <w:rtl/>
        </w:rPr>
        <w:t>.</w:t>
      </w:r>
      <w:r w:rsidRPr="00BC447C">
        <w:rPr>
          <w:rFonts w:asciiTheme="minorBidi" w:hAnsiTheme="minorBidi"/>
          <w:sz w:val="24"/>
          <w:szCs w:val="24"/>
          <w:rtl/>
        </w:rPr>
        <w:t xml:space="preserve"> </w:t>
      </w:r>
    </w:p>
    <w:p w:rsidR="00C14924" w:rsidRPr="006A7F3C" w:rsidRDefault="00C14924" w:rsidP="00C1492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A7F3C">
        <w:rPr>
          <w:rFonts w:asciiTheme="minorBidi" w:hAnsiTheme="minorBidi" w:hint="cs"/>
          <w:b/>
          <w:bCs/>
          <w:sz w:val="24"/>
          <w:szCs w:val="24"/>
          <w:rtl/>
        </w:rPr>
        <w:t>דר</w:t>
      </w:r>
      <w:r>
        <w:rPr>
          <w:rFonts w:asciiTheme="minorBidi" w:hAnsiTheme="minorBidi" w:hint="cs"/>
          <w:b/>
          <w:bCs/>
          <w:sz w:val="24"/>
          <w:szCs w:val="24"/>
          <w:rtl/>
        </w:rPr>
        <w:t>י</w:t>
      </w:r>
      <w:r w:rsidRPr="006A7F3C">
        <w:rPr>
          <w:rFonts w:asciiTheme="minorBidi" w:hAnsiTheme="minorBidi" w:hint="cs"/>
          <w:b/>
          <w:bCs/>
          <w:sz w:val="24"/>
          <w:szCs w:val="24"/>
          <w:rtl/>
        </w:rPr>
        <w:t>שות</w:t>
      </w:r>
      <w:r w:rsidRPr="006A7F3C">
        <w:rPr>
          <w:rFonts w:asciiTheme="minorBidi" w:hAnsiTheme="minorBidi"/>
          <w:b/>
          <w:bCs/>
          <w:sz w:val="24"/>
          <w:szCs w:val="24"/>
          <w:rtl/>
        </w:rPr>
        <w:t xml:space="preserve"> התפקיד :</w:t>
      </w:r>
    </w:p>
    <w:p w:rsidR="00C14924" w:rsidRPr="00C14924" w:rsidRDefault="00C14924" w:rsidP="00AC4D40">
      <w:pPr>
        <w:jc w:val="left"/>
        <w:rPr>
          <w:rFonts w:asciiTheme="minorBidi" w:hAnsiTheme="minorBidi"/>
          <w:kern w:val="32"/>
          <w:sz w:val="24"/>
          <w:szCs w:val="24"/>
          <w:rtl/>
          <w:lang w:eastAsia="he-IL"/>
        </w:rPr>
      </w:pPr>
      <w:r w:rsidRPr="00C14924">
        <w:rPr>
          <w:rFonts w:asciiTheme="minorBidi" w:hAnsiTheme="minorBidi"/>
          <w:kern w:val="32"/>
          <w:sz w:val="24"/>
          <w:szCs w:val="24"/>
          <w:rtl/>
          <w:lang w:eastAsia="he-IL"/>
        </w:rPr>
        <w:t xml:space="preserve">תואר ראשון </w:t>
      </w:r>
      <w:proofErr w:type="spellStart"/>
      <w:r w:rsidRPr="00C14924">
        <w:rPr>
          <w:rFonts w:asciiTheme="minorBidi" w:hAnsiTheme="minorBidi"/>
          <w:kern w:val="32"/>
          <w:sz w:val="24"/>
          <w:szCs w:val="24"/>
          <w:rtl/>
          <w:lang w:eastAsia="he-IL"/>
        </w:rPr>
        <w:t>בקלינאות</w:t>
      </w:r>
      <w:proofErr w:type="spellEnd"/>
      <w:r w:rsidRPr="00C14924">
        <w:rPr>
          <w:rFonts w:asciiTheme="minorBidi" w:hAnsiTheme="minorBidi"/>
          <w:kern w:val="32"/>
          <w:sz w:val="24"/>
          <w:szCs w:val="24"/>
          <w:rtl/>
          <w:lang w:eastAsia="he-IL"/>
        </w:rPr>
        <w:t xml:space="preserve"> תקשורת ממוסד מוכר להשכלה ג</w:t>
      </w:r>
      <w:r w:rsidR="00AC4D40">
        <w:rPr>
          <w:rFonts w:asciiTheme="minorBidi" w:hAnsiTheme="minorBidi"/>
          <w:kern w:val="32"/>
          <w:sz w:val="24"/>
          <w:szCs w:val="24"/>
          <w:rtl/>
          <w:lang w:eastAsia="he-IL"/>
        </w:rPr>
        <w:t>בוהה, רישיון תקף ממשרד הבריאות</w:t>
      </w:r>
      <w:r w:rsidR="00AC4D40">
        <w:rPr>
          <w:rFonts w:asciiTheme="minorBidi" w:hAnsiTheme="minorBidi" w:hint="cs"/>
          <w:kern w:val="32"/>
          <w:sz w:val="24"/>
          <w:szCs w:val="24"/>
          <w:rtl/>
          <w:lang w:eastAsia="he-IL"/>
        </w:rPr>
        <w:t>.</w:t>
      </w:r>
    </w:p>
    <w:p w:rsidR="00C14924" w:rsidRPr="006A7F3C" w:rsidRDefault="00C14924" w:rsidP="00C1492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A7F3C">
        <w:rPr>
          <w:rFonts w:asciiTheme="minorBidi" w:hAnsiTheme="minorBidi"/>
          <w:b/>
          <w:bCs/>
          <w:sz w:val="24"/>
          <w:szCs w:val="24"/>
          <w:rtl/>
        </w:rPr>
        <w:t xml:space="preserve">ניסיון נדרש : </w:t>
      </w:r>
    </w:p>
    <w:p w:rsidR="00C14924" w:rsidRPr="006A7F3C" w:rsidRDefault="00C14924" w:rsidP="00C14924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asciiTheme="minorBidi" w:hAnsiTheme="minorBidi"/>
          <w:kern w:val="32"/>
          <w:sz w:val="24"/>
          <w:szCs w:val="24"/>
          <w:rtl/>
          <w:lang w:eastAsia="he-IL"/>
        </w:rPr>
        <w:t>יתרון ניסיון עבודה עם ילדים בגיל הרך</w:t>
      </w:r>
      <w:r w:rsidRPr="006A7F3C">
        <w:rPr>
          <w:rFonts w:asciiTheme="minorBidi" w:hAnsiTheme="minorBidi"/>
          <w:sz w:val="24"/>
          <w:szCs w:val="24"/>
          <w:rtl/>
        </w:rPr>
        <w:t>.</w:t>
      </w:r>
    </w:p>
    <w:p w:rsidR="00C14924" w:rsidRPr="006A7F3C" w:rsidRDefault="00C14924" w:rsidP="00C14924">
      <w:pPr>
        <w:rPr>
          <w:sz w:val="24"/>
          <w:szCs w:val="24"/>
        </w:rPr>
      </w:pPr>
      <w:r w:rsidRPr="006A7F3C">
        <w:rPr>
          <w:rFonts w:hint="cs"/>
          <w:sz w:val="24"/>
          <w:szCs w:val="24"/>
          <w:rtl/>
        </w:rPr>
        <w:t xml:space="preserve">לפרטים נוספים ניתן לגלוש לאתר </w:t>
      </w:r>
      <w:proofErr w:type="spellStart"/>
      <w:r w:rsidRPr="006A7F3C">
        <w:rPr>
          <w:rFonts w:hint="cs"/>
          <w:sz w:val="24"/>
          <w:szCs w:val="24"/>
          <w:rtl/>
        </w:rPr>
        <w:t>מ.מ.ג'סר</w:t>
      </w:r>
      <w:proofErr w:type="spellEnd"/>
      <w:r w:rsidRPr="006A7F3C">
        <w:rPr>
          <w:rFonts w:hint="cs"/>
          <w:sz w:val="24"/>
          <w:szCs w:val="24"/>
          <w:rtl/>
        </w:rPr>
        <w:t xml:space="preserve"> </w:t>
      </w:r>
      <w:proofErr w:type="spellStart"/>
      <w:r w:rsidRPr="006A7F3C">
        <w:rPr>
          <w:rFonts w:hint="cs"/>
          <w:sz w:val="24"/>
          <w:szCs w:val="24"/>
          <w:rtl/>
        </w:rPr>
        <w:t>אלזרקא</w:t>
      </w:r>
      <w:proofErr w:type="spellEnd"/>
      <w:r w:rsidRPr="006A7F3C">
        <w:rPr>
          <w:rFonts w:hint="cs"/>
          <w:sz w:val="24"/>
          <w:szCs w:val="24"/>
          <w:rtl/>
        </w:rPr>
        <w:t xml:space="preserve">    </w:t>
      </w:r>
      <w:hyperlink r:id="rId6" w:history="1">
        <w:r w:rsidRPr="006A7F3C">
          <w:rPr>
            <w:rStyle w:val="Hyperlink"/>
            <w:sz w:val="24"/>
            <w:szCs w:val="24"/>
          </w:rPr>
          <w:t>http://jisr-az-zarqa.muni.il/</w:t>
        </w:r>
      </w:hyperlink>
      <w:r w:rsidRPr="006A7F3C">
        <w:rPr>
          <w:sz w:val="24"/>
          <w:szCs w:val="24"/>
        </w:rPr>
        <w:t>.</w:t>
      </w:r>
    </w:p>
    <w:p w:rsidR="00C14924" w:rsidRPr="006A7F3C" w:rsidRDefault="00C14924" w:rsidP="00C14924">
      <w:pPr>
        <w:jc w:val="left"/>
        <w:rPr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כישורים אישיים :</w:t>
      </w:r>
      <w:r w:rsidRPr="006A7F3C">
        <w:rPr>
          <w:rFonts w:hint="cs"/>
          <w:sz w:val="24"/>
          <w:szCs w:val="24"/>
          <w:rtl/>
        </w:rPr>
        <w:t xml:space="preserve"> יכול</w:t>
      </w:r>
      <w:r w:rsidR="00AC4D40">
        <w:rPr>
          <w:rFonts w:hint="cs"/>
          <w:sz w:val="24"/>
          <w:szCs w:val="24"/>
          <w:rtl/>
        </w:rPr>
        <w:t>ת</w:t>
      </w:r>
      <w:r w:rsidRPr="006A7F3C">
        <w:rPr>
          <w:rFonts w:hint="cs"/>
          <w:sz w:val="24"/>
          <w:szCs w:val="24"/>
          <w:rtl/>
        </w:rPr>
        <w:t xml:space="preserve"> אגרון</w:t>
      </w:r>
      <w:r w:rsidR="00AC4D40">
        <w:rPr>
          <w:rFonts w:hint="cs"/>
          <w:sz w:val="24"/>
          <w:szCs w:val="24"/>
          <w:rtl/>
        </w:rPr>
        <w:t xml:space="preserve"> ועבודה בצוות</w:t>
      </w:r>
      <w:r w:rsidRPr="006A7F3C">
        <w:rPr>
          <w:rFonts w:hint="cs"/>
          <w:sz w:val="24"/>
          <w:szCs w:val="24"/>
          <w:rtl/>
        </w:rPr>
        <w:t>, יכולת</w:t>
      </w:r>
      <w:r>
        <w:rPr>
          <w:rFonts w:hint="cs"/>
          <w:sz w:val="24"/>
          <w:szCs w:val="24"/>
          <w:rtl/>
        </w:rPr>
        <w:t xml:space="preserve"> הכלה </w:t>
      </w:r>
      <w:r w:rsidRPr="006A7F3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</w:t>
      </w:r>
      <w:r w:rsidRPr="006A7F3C">
        <w:rPr>
          <w:rFonts w:hint="cs"/>
          <w:sz w:val="24"/>
          <w:szCs w:val="24"/>
          <w:rtl/>
        </w:rPr>
        <w:t>ניהול מו"מ, יזום פרויקטים, יכולת בניית קשר עם הורים בקהילה ושיתוף פעולה .</w:t>
      </w:r>
    </w:p>
    <w:p w:rsidR="00C14924" w:rsidRPr="006A7F3C" w:rsidRDefault="00C14924" w:rsidP="00C14924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 כושר ביטוי בכתב ובע"פ יכולת לקיים תקשורת טובה עם </w:t>
      </w:r>
      <w:r>
        <w:rPr>
          <w:rFonts w:hint="cs"/>
          <w:sz w:val="24"/>
          <w:szCs w:val="24"/>
          <w:rtl/>
        </w:rPr>
        <w:t>צוותים מקצועיים , הורים , ילדים.</w:t>
      </w:r>
    </w:p>
    <w:p w:rsidR="00C14924" w:rsidRPr="006A7F3C" w:rsidRDefault="00C14924" w:rsidP="00C14924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הערה : העבודה לא צמיתה  מותנת בהמשך תקצוב משרד החינוך. </w:t>
      </w:r>
    </w:p>
    <w:p w:rsidR="00C14924" w:rsidRPr="00050ECE" w:rsidRDefault="00C14924" w:rsidP="00A60FFB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למידע נוסף ניתן להתקשר </w:t>
      </w:r>
      <w:r w:rsidR="00AC4D40">
        <w:rPr>
          <w:rFonts w:hint="cs"/>
          <w:sz w:val="24"/>
          <w:szCs w:val="24"/>
          <w:rtl/>
        </w:rPr>
        <w:t>למנהל מרכז גיל הרך 052646628</w:t>
      </w:r>
      <w:r w:rsidRPr="006A7F3C">
        <w:rPr>
          <w:rFonts w:hint="cs"/>
          <w:sz w:val="24"/>
          <w:szCs w:val="24"/>
          <w:rtl/>
        </w:rPr>
        <w:t xml:space="preserve"> את הבקשות כולל קורות חיים ניתן למסור אישית למזכיר המועצה עד יום </w:t>
      </w:r>
      <w:r w:rsidR="004668A7">
        <w:rPr>
          <w:rFonts w:hint="cs"/>
          <w:sz w:val="24"/>
          <w:szCs w:val="24"/>
          <w:rtl/>
        </w:rPr>
        <w:t xml:space="preserve">  </w:t>
      </w:r>
      <w:r w:rsidR="00A60FFB">
        <w:rPr>
          <w:rFonts w:hint="cs"/>
          <w:sz w:val="24"/>
          <w:szCs w:val="24"/>
          <w:rtl/>
        </w:rPr>
        <w:t>29</w:t>
      </w:r>
      <w:r w:rsidR="004668A7">
        <w:rPr>
          <w:rFonts w:hint="cs"/>
          <w:sz w:val="24"/>
          <w:szCs w:val="24"/>
          <w:rtl/>
        </w:rPr>
        <w:t xml:space="preserve">.1.2020 </w:t>
      </w:r>
      <w:r w:rsidRPr="006A7F3C">
        <w:rPr>
          <w:rFonts w:hint="cs"/>
          <w:sz w:val="24"/>
          <w:szCs w:val="24"/>
          <w:rtl/>
        </w:rPr>
        <w:t xml:space="preserve">  שעה 12:00 במשרדי המועצה </w:t>
      </w:r>
      <w:r>
        <w:rPr>
          <w:rFonts w:hint="cs"/>
          <w:sz w:val="24"/>
          <w:szCs w:val="24"/>
          <w:rtl/>
        </w:rPr>
        <w:t>.</w:t>
      </w:r>
    </w:p>
    <w:p w:rsidR="00C14924" w:rsidRPr="00A46290" w:rsidRDefault="00C14924" w:rsidP="00C14924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, </w:t>
      </w:r>
      <w:r w:rsidRPr="00A46290">
        <w:rPr>
          <w:rFonts w:hint="cs"/>
          <w:b/>
          <w:bCs/>
          <w:sz w:val="24"/>
          <w:szCs w:val="24"/>
          <w:rtl/>
        </w:rPr>
        <w:t xml:space="preserve">בכבוד רב, </w:t>
      </w:r>
    </w:p>
    <w:p w:rsidR="00C14924" w:rsidRPr="00A46290" w:rsidRDefault="00C14924" w:rsidP="00C14924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מוראד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פתחי </w:t>
      </w:r>
      <w:r w:rsidRPr="00A46290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עמאש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</w:t>
      </w:r>
    </w:p>
    <w:p w:rsidR="00C14924" w:rsidRPr="00A46290" w:rsidRDefault="00C14924" w:rsidP="00C14924">
      <w:pPr>
        <w:jc w:val="righ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ראש המועצה     </w:t>
      </w:r>
    </w:p>
    <w:p w:rsidR="00C14924" w:rsidRDefault="00C14924" w:rsidP="00C14924">
      <w:pPr>
        <w:jc w:val="right"/>
      </w:pPr>
    </w:p>
    <w:p w:rsidR="00065FF2" w:rsidRPr="00C14924" w:rsidRDefault="00065FF2" w:rsidP="00C14924">
      <w:pPr>
        <w:rPr>
          <w:rFonts w:ascii="Arial" w:hAnsi="Arial" w:cs="Arial"/>
          <w:color w:val="000000"/>
        </w:rPr>
      </w:pPr>
      <w:bookmarkStart w:id="0" w:name="_GoBack"/>
      <w:bookmarkEnd w:id="0"/>
    </w:p>
    <w:sectPr w:rsidR="00065FF2" w:rsidRPr="00C14924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F59" w:rsidRDefault="00CE7F59">
      <w:r>
        <w:separator/>
      </w:r>
    </w:p>
  </w:endnote>
  <w:endnote w:type="continuationSeparator" w:id="0">
    <w:p w:rsidR="00CE7F59" w:rsidRDefault="00CE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77512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proofErr w:type="gramStart"/>
                    <w:r w:rsidRPr="004F78FB">
                      <w:rPr>
                        <w:b/>
                        <w:bCs/>
                        <w:lang w:bidi="ar-SA"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  <w:lang w:bidi="ar-SA"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F59" w:rsidRDefault="00CE7F59">
      <w:r>
        <w:separator/>
      </w:r>
    </w:p>
  </w:footnote>
  <w:footnote w:type="continuationSeparator" w:id="0">
    <w:p w:rsidR="00CE7F59" w:rsidRDefault="00CE7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7A"/>
    <w:rsid w:val="00006D44"/>
    <w:rsid w:val="000324E1"/>
    <w:rsid w:val="000423A9"/>
    <w:rsid w:val="00065FF2"/>
    <w:rsid w:val="000919DA"/>
    <w:rsid w:val="000F2016"/>
    <w:rsid w:val="0017281E"/>
    <w:rsid w:val="001D5180"/>
    <w:rsid w:val="001E4079"/>
    <w:rsid w:val="002612BC"/>
    <w:rsid w:val="00294DCD"/>
    <w:rsid w:val="002A2F77"/>
    <w:rsid w:val="00331CCD"/>
    <w:rsid w:val="003A46B8"/>
    <w:rsid w:val="003E6B0C"/>
    <w:rsid w:val="004668A7"/>
    <w:rsid w:val="004A4B74"/>
    <w:rsid w:val="004F3E85"/>
    <w:rsid w:val="004F78FB"/>
    <w:rsid w:val="0052667B"/>
    <w:rsid w:val="005A0978"/>
    <w:rsid w:val="005D6B63"/>
    <w:rsid w:val="006A1D32"/>
    <w:rsid w:val="006C423B"/>
    <w:rsid w:val="006E6892"/>
    <w:rsid w:val="00730C2C"/>
    <w:rsid w:val="007526B2"/>
    <w:rsid w:val="00774F38"/>
    <w:rsid w:val="00775122"/>
    <w:rsid w:val="00807BBF"/>
    <w:rsid w:val="00832914"/>
    <w:rsid w:val="00860F24"/>
    <w:rsid w:val="008E4915"/>
    <w:rsid w:val="008E5612"/>
    <w:rsid w:val="00910002"/>
    <w:rsid w:val="00955970"/>
    <w:rsid w:val="00A60354"/>
    <w:rsid w:val="00A60FFB"/>
    <w:rsid w:val="00A85EAC"/>
    <w:rsid w:val="00AC319C"/>
    <w:rsid w:val="00AC4D40"/>
    <w:rsid w:val="00AD6831"/>
    <w:rsid w:val="00B57946"/>
    <w:rsid w:val="00BB5FE7"/>
    <w:rsid w:val="00BC6F8C"/>
    <w:rsid w:val="00C14924"/>
    <w:rsid w:val="00C15480"/>
    <w:rsid w:val="00C9390E"/>
    <w:rsid w:val="00CC5841"/>
    <w:rsid w:val="00CE7F59"/>
    <w:rsid w:val="00D242FC"/>
    <w:rsid w:val="00D5337A"/>
    <w:rsid w:val="00E20CD6"/>
    <w:rsid w:val="00E85EAE"/>
    <w:rsid w:val="00E93864"/>
    <w:rsid w:val="00EB0B5E"/>
    <w:rsid w:val="00F03451"/>
    <w:rsid w:val="00F1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40EDA6"/>
  <w15:docId w15:val="{C2895F9F-58B8-423D-B6B5-60510DA1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BBF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910002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0002"/>
  </w:style>
  <w:style w:type="character" w:styleId="Hyperlink">
    <w:name w:val="Hyperlink"/>
    <w:basedOn w:val="a0"/>
    <w:uiPriority w:val="99"/>
    <w:semiHidden/>
    <w:unhideWhenUsed/>
    <w:rsid w:val="00C149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isr-az-zarqa.muni.i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0</TotalTime>
  <Pages>1</Pages>
  <Words>226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2</cp:revision>
  <cp:lastPrinted>2020-01-15T08:55:00Z</cp:lastPrinted>
  <dcterms:created xsi:type="dcterms:W3CDTF">2020-01-15T08:55:00Z</dcterms:created>
  <dcterms:modified xsi:type="dcterms:W3CDTF">2020-01-15T08:55:00Z</dcterms:modified>
</cp:coreProperties>
</file>